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9DB" w:rsidRPr="00770C89" w:rsidRDefault="00F51614" w:rsidP="00185759">
      <w:pPr>
        <w:pStyle w:val="En-tte"/>
        <w:rPr>
          <w:rFonts w:ascii="Arial" w:hAnsi="Arial" w:cs="Arial"/>
          <w:b/>
          <w:sz w:val="16"/>
          <w:szCs w:val="16"/>
        </w:rPr>
      </w:pPr>
      <w:r w:rsidRPr="00770C89">
        <w:rPr>
          <w:noProof/>
          <w:sz w:val="16"/>
          <w:szCs w:val="16"/>
        </w:rPr>
        <w:drawing>
          <wp:anchor distT="0" distB="0" distL="114300" distR="114300" simplePos="0" relativeHeight="251659776" behindDoc="0" locked="0" layoutInCell="1" allowOverlap="1" wp14:anchorId="5F0208B8" wp14:editId="6C1574C0">
            <wp:simplePos x="0" y="0"/>
            <wp:positionH relativeFrom="margin">
              <wp:posOffset>-245110</wp:posOffset>
            </wp:positionH>
            <wp:positionV relativeFrom="margin">
              <wp:posOffset>-195580</wp:posOffset>
            </wp:positionV>
            <wp:extent cx="2257425" cy="752475"/>
            <wp:effectExtent l="0" t="0" r="9525" b="9525"/>
            <wp:wrapSquare wrapText="bothSides"/>
            <wp:docPr id="5" name="Imag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24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332" w:rsidRPr="00770C89">
        <w:rPr>
          <w:noProof/>
        </w:rPr>
        <w:drawing>
          <wp:anchor distT="0" distB="0" distL="114300" distR="114300" simplePos="0" relativeHeight="251660800" behindDoc="0" locked="0" layoutInCell="1" allowOverlap="1" wp14:anchorId="7FAA95B4">
            <wp:simplePos x="0" y="0"/>
            <wp:positionH relativeFrom="column">
              <wp:posOffset>2088515</wp:posOffset>
            </wp:positionH>
            <wp:positionV relativeFrom="paragraph">
              <wp:posOffset>-195580</wp:posOffset>
            </wp:positionV>
            <wp:extent cx="676275" cy="674437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B0712">
        <w:rPr>
          <w:rFonts w:ascii="Arial" w:hAnsi="Arial" w:cs="Arial"/>
          <w:b/>
          <w:sz w:val="16"/>
          <w:szCs w:val="16"/>
        </w:rPr>
        <w:t>I</w:t>
      </w:r>
      <w:r w:rsidR="00B70630">
        <w:rPr>
          <w:rFonts w:ascii="Arial" w:hAnsi="Arial" w:cs="Arial"/>
          <w:b/>
          <w:sz w:val="16"/>
          <w:szCs w:val="16"/>
        </w:rPr>
        <w:t>fiancière</w:t>
      </w:r>
      <w:proofErr w:type="spellEnd"/>
      <w:r w:rsidR="00254332" w:rsidRPr="00770C89">
        <w:rPr>
          <w:rFonts w:ascii="Arial" w:hAnsi="Arial" w:cs="Arial"/>
          <w:b/>
          <w:sz w:val="16"/>
          <w:szCs w:val="16"/>
        </w:rPr>
        <w:t xml:space="preserve">                                            </w:t>
      </w:r>
      <w:r w:rsidR="00CB014C" w:rsidRPr="00770C89">
        <w:rPr>
          <w:rFonts w:ascii="Arial" w:hAnsi="Arial" w:cs="Arial"/>
          <w:b/>
          <w:sz w:val="16"/>
          <w:szCs w:val="16"/>
        </w:rPr>
        <w:t xml:space="preserve"> </w:t>
      </w:r>
      <w:r w:rsidR="00770C89" w:rsidRPr="00770C89">
        <w:rPr>
          <w:rFonts w:ascii="Arial" w:hAnsi="Arial" w:cs="Arial"/>
          <w:b/>
          <w:sz w:val="16"/>
          <w:szCs w:val="16"/>
        </w:rPr>
        <w:t xml:space="preserve">  </w:t>
      </w:r>
      <w:r w:rsidR="006369DB" w:rsidRPr="00770C89">
        <w:rPr>
          <w:rFonts w:ascii="Arial" w:hAnsi="Arial" w:cs="Arial"/>
          <w:b/>
          <w:sz w:val="16"/>
          <w:szCs w:val="16"/>
        </w:rPr>
        <w:t xml:space="preserve">Lycées </w:t>
      </w:r>
      <w:r w:rsidR="00770C89" w:rsidRPr="00770C89">
        <w:rPr>
          <w:rFonts w:ascii="Arial" w:hAnsi="Arial" w:cs="Arial"/>
          <w:b/>
          <w:sz w:val="16"/>
          <w:szCs w:val="16"/>
        </w:rPr>
        <w:t xml:space="preserve">Jean-François </w:t>
      </w:r>
      <w:r w:rsidR="006369DB" w:rsidRPr="00770C89">
        <w:rPr>
          <w:rFonts w:ascii="Arial" w:hAnsi="Arial" w:cs="Arial"/>
          <w:b/>
          <w:sz w:val="16"/>
          <w:szCs w:val="16"/>
        </w:rPr>
        <w:t>Champollion</w:t>
      </w:r>
    </w:p>
    <w:p w:rsidR="006369DB" w:rsidRPr="00770C89" w:rsidRDefault="00254332" w:rsidP="006849FF">
      <w:pPr>
        <w:pStyle w:val="En-tte"/>
        <w:ind w:left="2410"/>
        <w:rPr>
          <w:rFonts w:ascii="Arial" w:hAnsi="Arial" w:cs="Arial"/>
          <w:sz w:val="16"/>
          <w:szCs w:val="16"/>
        </w:rPr>
      </w:pPr>
      <w:r w:rsidRPr="00770C89">
        <w:rPr>
          <w:rFonts w:ascii="Arial" w:hAnsi="Arial" w:cs="Arial"/>
          <w:sz w:val="16"/>
          <w:szCs w:val="16"/>
        </w:rPr>
        <w:t xml:space="preserve">                                               </w:t>
      </w:r>
      <w:r w:rsidR="006369DB" w:rsidRPr="00770C89">
        <w:rPr>
          <w:rFonts w:ascii="Arial" w:hAnsi="Arial" w:cs="Arial"/>
          <w:sz w:val="16"/>
          <w:szCs w:val="16"/>
        </w:rPr>
        <w:t xml:space="preserve">13 avenue Fernand </w:t>
      </w:r>
      <w:proofErr w:type="spellStart"/>
      <w:r w:rsidR="006369DB" w:rsidRPr="00770C89">
        <w:rPr>
          <w:rFonts w:ascii="Arial" w:hAnsi="Arial" w:cs="Arial"/>
          <w:sz w:val="16"/>
          <w:szCs w:val="16"/>
        </w:rPr>
        <w:t>Pezet</w:t>
      </w:r>
      <w:proofErr w:type="spellEnd"/>
      <w:r w:rsidR="006369DB" w:rsidRPr="00770C89">
        <w:rPr>
          <w:rFonts w:ascii="Arial" w:hAnsi="Arial" w:cs="Arial"/>
          <w:sz w:val="16"/>
          <w:szCs w:val="16"/>
        </w:rPr>
        <w:t xml:space="preserve"> – BP 213 – 46106 FIGEAC Cedex</w:t>
      </w:r>
    </w:p>
    <w:p w:rsidR="006369DB" w:rsidRPr="00770C89" w:rsidRDefault="00254332" w:rsidP="006849FF">
      <w:pPr>
        <w:pStyle w:val="En-tte"/>
        <w:ind w:left="2410"/>
        <w:rPr>
          <w:rFonts w:ascii="Arial" w:hAnsi="Arial" w:cs="Arial"/>
          <w:sz w:val="16"/>
          <w:szCs w:val="16"/>
        </w:rPr>
      </w:pPr>
      <w:r w:rsidRPr="00770C89">
        <w:rPr>
          <w:rFonts w:ascii="Arial" w:hAnsi="Arial" w:cs="Arial"/>
          <w:sz w:val="16"/>
          <w:szCs w:val="16"/>
        </w:rPr>
        <w:t xml:space="preserve">                                               </w:t>
      </w:r>
      <w:r w:rsidR="00770C89">
        <w:rPr>
          <w:rFonts w:ascii="Arial" w:hAnsi="Arial" w:cs="Arial"/>
          <w:sz w:val="16"/>
          <w:szCs w:val="16"/>
        </w:rPr>
        <w:sym w:font="Wingdings" w:char="F028"/>
      </w:r>
      <w:r w:rsidR="006369DB" w:rsidRPr="00770C89">
        <w:rPr>
          <w:rFonts w:ascii="Arial" w:hAnsi="Arial" w:cs="Arial"/>
          <w:sz w:val="16"/>
          <w:szCs w:val="16"/>
        </w:rPr>
        <w:t xml:space="preserve"> : 05 65 34 27 91 </w:t>
      </w:r>
    </w:p>
    <w:p w:rsidR="00770C89" w:rsidRPr="00770C89" w:rsidRDefault="00254332" w:rsidP="007B6075">
      <w:pPr>
        <w:pStyle w:val="En-tte"/>
        <w:ind w:left="2410"/>
        <w:rPr>
          <w:rFonts w:ascii="Arial" w:hAnsi="Arial" w:cs="Arial"/>
          <w:sz w:val="16"/>
          <w:szCs w:val="16"/>
        </w:rPr>
      </w:pPr>
      <w:r w:rsidRPr="00770C89">
        <w:rPr>
          <w:rFonts w:ascii="Arial" w:hAnsi="Arial" w:cs="Arial"/>
          <w:sz w:val="16"/>
          <w:szCs w:val="16"/>
        </w:rPr>
        <w:t xml:space="preserve">                                </w:t>
      </w:r>
      <w:r w:rsidR="00770C89" w:rsidRPr="00770C89">
        <w:rPr>
          <w:rFonts w:ascii="Arial" w:hAnsi="Arial" w:cs="Arial"/>
          <w:sz w:val="16"/>
          <w:szCs w:val="16"/>
        </w:rPr>
        <w:t xml:space="preserve">               </w:t>
      </w:r>
      <w:r w:rsidR="006369DB" w:rsidRPr="00770C89">
        <w:rPr>
          <w:rFonts w:ascii="Arial" w:hAnsi="Arial" w:cs="Arial"/>
          <w:sz w:val="16"/>
          <w:szCs w:val="16"/>
        </w:rPr>
        <w:t xml:space="preserve">Mail : </w:t>
      </w:r>
      <w:hyperlink r:id="rId10" w:history="1">
        <w:r w:rsidR="006369DB" w:rsidRPr="00770C89">
          <w:rPr>
            <w:rStyle w:val="Lienhypertexte"/>
            <w:rFonts w:ascii="Arial" w:hAnsi="Arial" w:cs="Arial"/>
            <w:sz w:val="16"/>
            <w:szCs w:val="16"/>
          </w:rPr>
          <w:t>0460010L@ac-toulouse.fr</w:t>
        </w:r>
      </w:hyperlink>
      <w:r w:rsidR="006369DB" w:rsidRPr="00770C89">
        <w:rPr>
          <w:rFonts w:ascii="Arial" w:hAnsi="Arial" w:cs="Arial"/>
          <w:sz w:val="16"/>
          <w:szCs w:val="16"/>
        </w:rPr>
        <w:t xml:space="preserve">   </w:t>
      </w:r>
    </w:p>
    <w:p w:rsidR="006369DB" w:rsidRPr="00770C89" w:rsidRDefault="00770C89" w:rsidP="007B6075">
      <w:pPr>
        <w:pStyle w:val="En-tte"/>
        <w:ind w:left="2410"/>
        <w:rPr>
          <w:rFonts w:ascii="Arial" w:hAnsi="Arial" w:cs="Arial"/>
          <w:sz w:val="16"/>
          <w:szCs w:val="16"/>
        </w:rPr>
      </w:pPr>
      <w:r w:rsidRPr="00770C89">
        <w:rPr>
          <w:rFonts w:ascii="Arial" w:hAnsi="Arial" w:cs="Arial"/>
          <w:sz w:val="16"/>
          <w:szCs w:val="16"/>
        </w:rPr>
        <w:t xml:space="preserve">                                               </w:t>
      </w:r>
      <w:r w:rsidR="006369DB" w:rsidRPr="00770C89">
        <w:rPr>
          <w:rFonts w:ascii="Arial" w:hAnsi="Arial" w:cs="Arial"/>
          <w:sz w:val="16"/>
          <w:szCs w:val="16"/>
        </w:rPr>
        <w:t xml:space="preserve">Site internet : </w:t>
      </w:r>
      <w:hyperlink r:id="rId11" w:tgtFrame="_blank" w:history="1">
        <w:r w:rsidR="006369DB" w:rsidRPr="00770C89">
          <w:rPr>
            <w:rStyle w:val="Lienhypertexte"/>
            <w:rFonts w:ascii="Arial" w:hAnsi="Arial" w:cs="Arial"/>
            <w:sz w:val="16"/>
            <w:szCs w:val="16"/>
          </w:rPr>
          <w:t>http://champollion.entmip.fr/</w:t>
        </w:r>
      </w:hyperlink>
    </w:p>
    <w:p w:rsidR="006369DB" w:rsidRDefault="00976AFD" w:rsidP="006849FF">
      <w:pPr>
        <w:pStyle w:val="En-t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-685165</wp:posOffset>
                </wp:positionH>
                <wp:positionV relativeFrom="paragraph">
                  <wp:posOffset>38100</wp:posOffset>
                </wp:positionV>
                <wp:extent cx="0" cy="0"/>
                <wp:effectExtent l="17145" t="15240" r="20955" b="41910"/>
                <wp:wrapNone/>
                <wp:docPr id="2" name="Connecteur droi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552D73" id="Connecteur droit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3.95pt,3pt" to="-53.9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" strokecolor="#4f81bd" strokeweight="2pt">
                <v:shadow on="t" opacity="24903f" origin=",.5" offset="0,.55556mm"/>
              </v:line>
            </w:pict>
          </mc:Fallback>
        </mc:AlternateContent>
      </w:r>
    </w:p>
    <w:p w:rsidR="00BB2D74" w:rsidRPr="00BB2D74" w:rsidRDefault="00BB2D74" w:rsidP="00EF3C2E">
      <w:pPr>
        <w:tabs>
          <w:tab w:val="left" w:pos="3969"/>
          <w:tab w:val="left" w:pos="5670"/>
        </w:tabs>
        <w:jc w:val="center"/>
        <w:rPr>
          <w:b/>
          <w:sz w:val="16"/>
          <w:szCs w:val="16"/>
        </w:rPr>
      </w:pPr>
    </w:p>
    <w:p w:rsidR="00EF3C2E" w:rsidRPr="00CF0606" w:rsidRDefault="006369DB" w:rsidP="00CF0606">
      <w:pPr>
        <w:tabs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EF3C2E">
        <w:rPr>
          <w:b/>
          <w:sz w:val="28"/>
          <w:szCs w:val="28"/>
        </w:rPr>
        <w:t>DOCUMENTS D’INSCRIPTION ET DE REINSCRIPTION 202</w:t>
      </w:r>
      <w:r w:rsidR="004328EC">
        <w:rPr>
          <w:b/>
          <w:sz w:val="28"/>
          <w:szCs w:val="28"/>
        </w:rPr>
        <w:t>6</w:t>
      </w:r>
      <w:r w:rsidRPr="00EF3C2E">
        <w:rPr>
          <w:b/>
          <w:sz w:val="28"/>
          <w:szCs w:val="28"/>
        </w:rPr>
        <w:t>-202</w:t>
      </w:r>
      <w:r w:rsidR="004328EC">
        <w:rPr>
          <w:b/>
          <w:sz w:val="28"/>
          <w:szCs w:val="28"/>
        </w:rPr>
        <w:t>7</w:t>
      </w:r>
    </w:p>
    <w:p w:rsidR="006369DB" w:rsidRPr="00AD2D78" w:rsidRDefault="006369DB" w:rsidP="00770C89">
      <w:pPr>
        <w:tabs>
          <w:tab w:val="left" w:pos="3969"/>
          <w:tab w:val="left" w:pos="5670"/>
        </w:tabs>
        <w:jc w:val="center"/>
        <w:rPr>
          <w:bCs/>
          <w:sz w:val="16"/>
        </w:rPr>
      </w:pPr>
    </w:p>
    <w:p w:rsidR="006369DB" w:rsidRPr="00770C89" w:rsidRDefault="006369DB" w:rsidP="00770C89">
      <w:pPr>
        <w:pStyle w:val="En-ttebase"/>
        <w:keepLines w:val="0"/>
        <w:shd w:val="clear" w:color="auto" w:fill="BFBFBF"/>
        <w:tabs>
          <w:tab w:val="clear" w:pos="4320"/>
          <w:tab w:val="clear" w:pos="8640"/>
        </w:tabs>
        <w:jc w:val="center"/>
        <w:rPr>
          <w:rFonts w:asciiTheme="majorHAnsi" w:hAnsiTheme="majorHAnsi"/>
          <w:b/>
          <w:i w:val="0"/>
          <w:sz w:val="20"/>
        </w:rPr>
      </w:pPr>
      <w:r w:rsidRPr="00770C89">
        <w:rPr>
          <w:rFonts w:asciiTheme="majorHAnsi" w:hAnsiTheme="majorHAnsi"/>
          <w:b/>
          <w:i w:val="0"/>
          <w:sz w:val="20"/>
        </w:rPr>
        <w:t xml:space="preserve">DOCUMENTS OBLIGATOIRES </w:t>
      </w:r>
      <w:r w:rsidR="00450427" w:rsidRPr="00770C89">
        <w:rPr>
          <w:rFonts w:asciiTheme="majorHAnsi" w:hAnsiTheme="majorHAnsi"/>
          <w:b/>
          <w:i w:val="0"/>
          <w:sz w:val="20"/>
        </w:rPr>
        <w:t xml:space="preserve">- </w:t>
      </w:r>
      <w:r w:rsidRPr="00770C89">
        <w:rPr>
          <w:rFonts w:asciiTheme="majorHAnsi" w:hAnsiTheme="majorHAnsi"/>
          <w:b/>
          <w:i w:val="0"/>
          <w:sz w:val="20"/>
        </w:rPr>
        <w:t>A COMPLETER AVEC SOIN</w:t>
      </w:r>
      <w:r w:rsidR="003942C9" w:rsidRPr="00770C89">
        <w:rPr>
          <w:rFonts w:asciiTheme="majorHAnsi" w:hAnsiTheme="majorHAnsi"/>
          <w:b/>
          <w:i w:val="0"/>
          <w:sz w:val="20"/>
        </w:rPr>
        <w:t xml:space="preserve"> POUR TOUS LES </w:t>
      </w:r>
      <w:r w:rsidR="00A84579" w:rsidRPr="00770C89">
        <w:rPr>
          <w:rFonts w:asciiTheme="majorHAnsi" w:hAnsiTheme="majorHAnsi"/>
          <w:b/>
          <w:i w:val="0"/>
          <w:sz w:val="20"/>
        </w:rPr>
        <w:t>ELEVES :</w:t>
      </w:r>
    </w:p>
    <w:p w:rsidR="006369DB" w:rsidRPr="00A94864" w:rsidRDefault="006369DB" w:rsidP="00D572AB">
      <w:pPr>
        <w:tabs>
          <w:tab w:val="left" w:pos="567"/>
        </w:tabs>
        <w:jc w:val="both"/>
        <w:rPr>
          <w:bCs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"/>
        <w:gridCol w:w="9858"/>
      </w:tblGrid>
      <w:tr w:rsidR="006369DB" w:rsidRPr="00DD1F47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6369DB" w:rsidRPr="00DD1F47" w:rsidRDefault="006369DB" w:rsidP="008E68F7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  <w:bookmarkStart w:id="0" w:name="_Hlk193709563"/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DD1F47" w:rsidRDefault="006369DB" w:rsidP="00C407C4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La fiche de renseignements (elle doit être </w:t>
            </w:r>
            <w:r w:rsidRPr="002F43CF">
              <w:rPr>
                <w:b/>
                <w:bCs/>
                <w:sz w:val="18"/>
                <w:szCs w:val="18"/>
              </w:rPr>
              <w:t>obligatoirement</w:t>
            </w:r>
            <w:r>
              <w:rPr>
                <w:bCs/>
                <w:sz w:val="18"/>
                <w:szCs w:val="18"/>
              </w:rPr>
              <w:t xml:space="preserve"> complétée datée et signée)</w:t>
            </w:r>
          </w:p>
        </w:tc>
      </w:tr>
      <w:tr w:rsidR="00B04BD5" w:rsidRPr="00DD1F47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B04BD5" w:rsidRPr="00DD1F47" w:rsidRDefault="00B04BD5" w:rsidP="008E68F7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4BD5" w:rsidRDefault="00B04BD5" w:rsidP="00C407C4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 fiche scolarité</w:t>
            </w:r>
          </w:p>
        </w:tc>
      </w:tr>
      <w:tr w:rsidR="006369DB" w:rsidRPr="00DD1F47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6369DB" w:rsidRPr="00DD1F47" w:rsidRDefault="006369DB" w:rsidP="008E68F7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Default="006369DB" w:rsidP="005915B2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 w:rsidRPr="00DD1F47">
              <w:rPr>
                <w:bCs/>
                <w:sz w:val="18"/>
                <w:szCs w:val="18"/>
              </w:rPr>
              <w:t xml:space="preserve">La fiche pédagogique </w:t>
            </w:r>
            <w:r w:rsidRPr="00342FDE">
              <w:rPr>
                <w:b/>
                <w:bCs/>
                <w:sz w:val="18"/>
                <w:szCs w:val="18"/>
              </w:rPr>
              <w:t xml:space="preserve">uniquement pour </w:t>
            </w:r>
            <w:r w:rsidR="005915B2">
              <w:rPr>
                <w:b/>
                <w:bCs/>
                <w:sz w:val="18"/>
                <w:szCs w:val="18"/>
              </w:rPr>
              <w:t xml:space="preserve">le </w:t>
            </w:r>
            <w:r>
              <w:rPr>
                <w:b/>
                <w:bCs/>
                <w:sz w:val="18"/>
                <w:szCs w:val="18"/>
              </w:rPr>
              <w:t>bac pro tertiaire</w:t>
            </w:r>
            <w:r w:rsidR="003942C9">
              <w:rPr>
                <w:b/>
                <w:bCs/>
                <w:sz w:val="18"/>
                <w:szCs w:val="18"/>
              </w:rPr>
              <w:t xml:space="preserve"> et le lycée général</w:t>
            </w:r>
          </w:p>
        </w:tc>
      </w:tr>
      <w:tr w:rsidR="006369DB" w:rsidRPr="00DD1F47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6369DB" w:rsidRPr="00DD1F47" w:rsidRDefault="006369DB" w:rsidP="008E68F7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Default="006369DB" w:rsidP="00C407C4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 w:rsidRPr="00DD1F47">
              <w:rPr>
                <w:bCs/>
                <w:sz w:val="18"/>
                <w:szCs w:val="18"/>
              </w:rPr>
              <w:t>La fiche « Dispositifs particuliers »</w:t>
            </w:r>
          </w:p>
        </w:tc>
      </w:tr>
      <w:tr w:rsidR="006369DB" w:rsidRPr="00DD1F47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6369DB" w:rsidRPr="00DD1F47" w:rsidRDefault="006369DB" w:rsidP="008E68F7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  <w:bookmarkStart w:id="1" w:name="_Hlk164779748"/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Default="006369DB" w:rsidP="00C407C4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 w:rsidRPr="00DD1F47">
              <w:rPr>
                <w:bCs/>
                <w:sz w:val="18"/>
                <w:szCs w:val="18"/>
              </w:rPr>
              <w:t>La</w:t>
            </w:r>
            <w:r>
              <w:rPr>
                <w:bCs/>
                <w:sz w:val="18"/>
                <w:szCs w:val="18"/>
              </w:rPr>
              <w:t xml:space="preserve"> fiche d’</w:t>
            </w:r>
            <w:r w:rsidRPr="00DD1F47">
              <w:rPr>
                <w:bCs/>
                <w:sz w:val="18"/>
                <w:szCs w:val="18"/>
              </w:rPr>
              <w:t>urgence</w:t>
            </w:r>
            <w:r>
              <w:rPr>
                <w:bCs/>
                <w:sz w:val="18"/>
                <w:szCs w:val="18"/>
              </w:rPr>
              <w:t> </w:t>
            </w:r>
          </w:p>
        </w:tc>
      </w:tr>
      <w:bookmarkEnd w:id="1"/>
      <w:tr w:rsidR="003942C9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3942C9" w:rsidRPr="00DD1F47" w:rsidRDefault="003942C9" w:rsidP="00087A55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42C9" w:rsidRDefault="003942C9" w:rsidP="00087A55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 w:rsidRPr="00DD1F47">
              <w:rPr>
                <w:bCs/>
                <w:sz w:val="18"/>
                <w:szCs w:val="18"/>
              </w:rPr>
              <w:t>La</w:t>
            </w:r>
            <w:r>
              <w:rPr>
                <w:bCs/>
                <w:sz w:val="18"/>
                <w:szCs w:val="18"/>
              </w:rPr>
              <w:t xml:space="preserve"> fiche intendance et le RIB</w:t>
            </w:r>
          </w:p>
        </w:tc>
      </w:tr>
      <w:tr w:rsidR="003942C9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3942C9" w:rsidRPr="00DD1F47" w:rsidRDefault="003942C9" w:rsidP="00087A55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42C9" w:rsidRDefault="000F6D07" w:rsidP="00087A55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Le dossier</w:t>
            </w:r>
            <w:r w:rsidR="003942C9">
              <w:rPr>
                <w:bCs/>
                <w:sz w:val="18"/>
                <w:szCs w:val="18"/>
              </w:rPr>
              <w:t xml:space="preserve"> allocation PFMP pour le lycée professionnel</w:t>
            </w:r>
          </w:p>
        </w:tc>
      </w:tr>
      <w:tr w:rsidR="009B0712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9B0712" w:rsidRPr="00DD1F47" w:rsidRDefault="009B0712" w:rsidP="00087A55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0712" w:rsidRDefault="009B0712" w:rsidP="00087A55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Attestation d’assurance 2026-2027</w:t>
            </w:r>
          </w:p>
        </w:tc>
      </w:tr>
      <w:bookmarkEnd w:id="0"/>
    </w:tbl>
    <w:p w:rsidR="003942C9" w:rsidRPr="005A7B1F" w:rsidRDefault="003942C9" w:rsidP="003942C9">
      <w:pPr>
        <w:tabs>
          <w:tab w:val="left" w:pos="567"/>
        </w:tabs>
        <w:jc w:val="both"/>
        <w:rPr>
          <w:bCs/>
          <w:sz w:val="6"/>
          <w:szCs w:val="6"/>
        </w:rPr>
      </w:pPr>
    </w:p>
    <w:p w:rsidR="006369DB" w:rsidRPr="007B6075" w:rsidRDefault="006369DB" w:rsidP="00770C89">
      <w:pPr>
        <w:tabs>
          <w:tab w:val="left" w:pos="567"/>
        </w:tabs>
        <w:jc w:val="center"/>
        <w:rPr>
          <w:bCs/>
          <w:sz w:val="12"/>
          <w:szCs w:val="12"/>
        </w:rPr>
      </w:pPr>
    </w:p>
    <w:p w:rsidR="006369DB" w:rsidRPr="00770C89" w:rsidRDefault="006369DB" w:rsidP="00770C89">
      <w:pPr>
        <w:pStyle w:val="En-ttebase"/>
        <w:keepLines w:val="0"/>
        <w:shd w:val="clear" w:color="auto" w:fill="BFBFBF"/>
        <w:tabs>
          <w:tab w:val="clear" w:pos="4320"/>
          <w:tab w:val="clear" w:pos="8640"/>
        </w:tabs>
        <w:jc w:val="center"/>
        <w:rPr>
          <w:rFonts w:asciiTheme="majorHAnsi" w:hAnsiTheme="majorHAnsi"/>
          <w:b/>
          <w:i w:val="0"/>
          <w:sz w:val="20"/>
        </w:rPr>
      </w:pPr>
      <w:r w:rsidRPr="00770C89">
        <w:rPr>
          <w:rFonts w:asciiTheme="majorHAnsi" w:hAnsiTheme="majorHAnsi"/>
          <w:b/>
          <w:i w:val="0"/>
          <w:sz w:val="20"/>
        </w:rPr>
        <w:t>DOCUMENTS OBLIGATOIRES A JOINDRE </w:t>
      </w:r>
      <w:r w:rsidR="00A84579" w:rsidRPr="00770C89">
        <w:rPr>
          <w:rFonts w:asciiTheme="majorHAnsi" w:hAnsiTheme="majorHAnsi"/>
          <w:b/>
          <w:i w:val="0"/>
          <w:sz w:val="20"/>
        </w:rPr>
        <w:t>:</w:t>
      </w:r>
    </w:p>
    <w:p w:rsidR="006369DB" w:rsidRDefault="006369DB" w:rsidP="006C3F5D">
      <w:pPr>
        <w:tabs>
          <w:tab w:val="left" w:pos="567"/>
          <w:tab w:val="left" w:pos="1134"/>
        </w:tabs>
        <w:jc w:val="both"/>
        <w:rPr>
          <w:b/>
          <w:bCs/>
          <w:spacing w:val="-6"/>
          <w:sz w:val="16"/>
          <w:szCs w:val="16"/>
          <w:shd w:val="clear" w:color="auto" w:fill="FFFFFF" w:themeFill="background1"/>
        </w:rPr>
      </w:pPr>
    </w:p>
    <w:p w:rsidR="00450427" w:rsidRPr="00450427" w:rsidRDefault="00450427" w:rsidP="00450427">
      <w:pPr>
        <w:tabs>
          <w:tab w:val="left" w:pos="567"/>
          <w:tab w:val="left" w:pos="1134"/>
        </w:tabs>
        <w:jc w:val="center"/>
        <w:rPr>
          <w:b/>
          <w:bCs/>
          <w:spacing w:val="-6"/>
          <w:sz w:val="18"/>
          <w:szCs w:val="18"/>
          <w:shd w:val="clear" w:color="auto" w:fill="FFFFFF" w:themeFill="background1"/>
        </w:rPr>
      </w:pPr>
      <w:r w:rsidRPr="00450427">
        <w:rPr>
          <w:b/>
          <w:bCs/>
          <w:spacing w:val="-6"/>
          <w:sz w:val="18"/>
          <w:szCs w:val="18"/>
          <w:shd w:val="clear" w:color="auto" w:fill="FFFFFF" w:themeFill="background1"/>
        </w:rPr>
        <w:t>POUR L’INFIRMERIE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"/>
        <w:gridCol w:w="9858"/>
      </w:tblGrid>
      <w:tr w:rsidR="006C00AF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6C00AF" w:rsidRPr="00DD1F47" w:rsidRDefault="006C00AF" w:rsidP="001F2C87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00AF" w:rsidRDefault="006C00AF" w:rsidP="001F2C87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 photocopie de l’attestation de droits sécurité sociale</w:t>
            </w:r>
          </w:p>
        </w:tc>
      </w:tr>
      <w:tr w:rsidR="006C00AF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6C00AF" w:rsidRPr="00DD1F47" w:rsidRDefault="006C00AF" w:rsidP="001F2C87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00AF" w:rsidRDefault="006C00AF" w:rsidP="001F2C87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 photocopie des vaccinations</w:t>
            </w:r>
          </w:p>
        </w:tc>
      </w:tr>
      <w:tr w:rsidR="006C00AF" w:rsidTr="00450427">
        <w:tc>
          <w:tcPr>
            <w:tcW w:w="338" w:type="dxa"/>
            <w:tcBorders>
              <w:right w:val="single" w:sz="4" w:space="0" w:color="auto"/>
            </w:tcBorders>
            <w:vAlign w:val="center"/>
          </w:tcPr>
          <w:p w:rsidR="006C00AF" w:rsidRPr="00DD1F47" w:rsidRDefault="006C00AF" w:rsidP="001F2C87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00AF" w:rsidRDefault="006C00AF" w:rsidP="001F2C87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 photocopie de l’attestation</w:t>
            </w:r>
            <w:r w:rsidR="00292245">
              <w:rPr>
                <w:bCs/>
                <w:sz w:val="18"/>
                <w:szCs w:val="18"/>
              </w:rPr>
              <w:t xml:space="preserve"> Mutuelle</w:t>
            </w:r>
            <w:r w:rsidR="00EF3C2E">
              <w:rPr>
                <w:bCs/>
                <w:sz w:val="18"/>
                <w:szCs w:val="18"/>
              </w:rPr>
              <w:t xml:space="preserve"> </w:t>
            </w:r>
            <w:r w:rsidR="00EF3C2E" w:rsidRPr="00EF3C2E">
              <w:rPr>
                <w:bCs/>
                <w:i/>
                <w:sz w:val="18"/>
                <w:szCs w:val="18"/>
              </w:rPr>
              <w:t>(pour les internes uniquement</w:t>
            </w:r>
            <w:r w:rsidR="00EF3C2E">
              <w:rPr>
                <w:bCs/>
                <w:sz w:val="18"/>
                <w:szCs w:val="18"/>
              </w:rPr>
              <w:t>)</w:t>
            </w:r>
          </w:p>
        </w:tc>
      </w:tr>
    </w:tbl>
    <w:p w:rsidR="001D02D7" w:rsidRDefault="001D02D7" w:rsidP="006C3F5D">
      <w:pPr>
        <w:tabs>
          <w:tab w:val="left" w:pos="567"/>
          <w:tab w:val="left" w:pos="1134"/>
        </w:tabs>
        <w:jc w:val="both"/>
        <w:rPr>
          <w:bCs/>
          <w:spacing w:val="-6"/>
          <w:sz w:val="10"/>
          <w:szCs w:val="10"/>
        </w:rPr>
      </w:pPr>
    </w:p>
    <w:p w:rsidR="001D02D7" w:rsidRDefault="00450427" w:rsidP="00450427">
      <w:pPr>
        <w:tabs>
          <w:tab w:val="left" w:pos="567"/>
          <w:tab w:val="left" w:pos="1134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POUR LES SECONDES ET 3</w:t>
      </w:r>
      <w:r w:rsidRPr="00425850">
        <w:rPr>
          <w:b/>
          <w:sz w:val="18"/>
          <w:szCs w:val="18"/>
          <w:vertAlign w:val="superscript"/>
        </w:rPr>
        <w:t>ème</w:t>
      </w:r>
      <w:r>
        <w:rPr>
          <w:b/>
          <w:sz w:val="18"/>
          <w:szCs w:val="18"/>
        </w:rPr>
        <w:t xml:space="preserve"> PREPA-METIERS</w:t>
      </w:r>
    </w:p>
    <w:p w:rsidR="00770C89" w:rsidRPr="00A94864" w:rsidRDefault="00770C89" w:rsidP="00450427">
      <w:pPr>
        <w:tabs>
          <w:tab w:val="left" w:pos="567"/>
          <w:tab w:val="left" w:pos="1134"/>
        </w:tabs>
        <w:jc w:val="center"/>
        <w:rPr>
          <w:bCs/>
          <w:spacing w:val="-6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"/>
        <w:gridCol w:w="9816"/>
      </w:tblGrid>
      <w:tr w:rsidR="006369DB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6369DB" w:rsidRPr="00DD1F47" w:rsidRDefault="006369DB" w:rsidP="007B7253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AD2D78" w:rsidRDefault="006369DB" w:rsidP="00342FDE">
            <w:pPr>
              <w:tabs>
                <w:tab w:val="left" w:pos="567"/>
                <w:tab w:val="left" w:pos="1134"/>
              </w:tabs>
              <w:jc w:val="both"/>
              <w:rPr>
                <w:bCs/>
                <w:spacing w:val="-6"/>
                <w:sz w:val="18"/>
                <w:szCs w:val="18"/>
              </w:rPr>
            </w:pPr>
            <w:r w:rsidRPr="00AD2D78">
              <w:rPr>
                <w:bCs/>
                <w:spacing w:val="-6"/>
                <w:sz w:val="18"/>
                <w:szCs w:val="18"/>
              </w:rPr>
              <w:t>Un exeat</w:t>
            </w:r>
            <w:r>
              <w:rPr>
                <w:bCs/>
                <w:spacing w:val="-6"/>
                <w:sz w:val="18"/>
                <w:szCs w:val="18"/>
              </w:rPr>
              <w:t xml:space="preserve"> (</w:t>
            </w:r>
            <w:r w:rsidR="00450427">
              <w:rPr>
                <w:bCs/>
                <w:spacing w:val="-6"/>
                <w:sz w:val="18"/>
                <w:szCs w:val="18"/>
              </w:rPr>
              <w:t xml:space="preserve">certificat de fin de scolarité) - </w:t>
            </w:r>
            <w:r w:rsidRPr="00AD2D78">
              <w:rPr>
                <w:bCs/>
                <w:spacing w:val="-6"/>
                <w:sz w:val="18"/>
                <w:szCs w:val="18"/>
              </w:rPr>
              <w:t xml:space="preserve">document </w:t>
            </w:r>
            <w:r w:rsidRPr="003B4D98">
              <w:rPr>
                <w:b/>
                <w:bCs/>
                <w:spacing w:val="-6"/>
                <w:sz w:val="18"/>
                <w:szCs w:val="18"/>
              </w:rPr>
              <w:t>obligatoire</w:t>
            </w:r>
            <w:r>
              <w:rPr>
                <w:bCs/>
                <w:spacing w:val="-6"/>
                <w:sz w:val="18"/>
                <w:szCs w:val="18"/>
              </w:rPr>
              <w:t xml:space="preserve"> </w:t>
            </w:r>
            <w:r w:rsidRPr="00AD2D78">
              <w:rPr>
                <w:bCs/>
                <w:spacing w:val="-6"/>
                <w:sz w:val="18"/>
                <w:szCs w:val="18"/>
              </w:rPr>
              <w:t>à demander à l’établissement d’origine</w:t>
            </w:r>
            <w:r>
              <w:rPr>
                <w:bCs/>
                <w:spacing w:val="-6"/>
                <w:sz w:val="18"/>
                <w:szCs w:val="18"/>
              </w:rPr>
              <w:t>)</w:t>
            </w:r>
            <w:r w:rsidRPr="00AD2D78">
              <w:rPr>
                <w:bCs/>
                <w:spacing w:val="-6"/>
                <w:sz w:val="18"/>
                <w:szCs w:val="18"/>
              </w:rPr>
              <w:t xml:space="preserve"> </w:t>
            </w:r>
          </w:p>
        </w:tc>
      </w:tr>
      <w:tr w:rsidR="006369DB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6369DB" w:rsidRPr="00DD1F47" w:rsidRDefault="006369DB" w:rsidP="007B7253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AD2D78" w:rsidRDefault="006369DB" w:rsidP="00194FBD">
            <w:pPr>
              <w:tabs>
                <w:tab w:val="left" w:pos="567"/>
                <w:tab w:val="left" w:pos="1134"/>
              </w:tabs>
              <w:jc w:val="both"/>
              <w:rPr>
                <w:bCs/>
                <w:spacing w:val="-6"/>
                <w:sz w:val="18"/>
                <w:szCs w:val="18"/>
              </w:rPr>
            </w:pPr>
            <w:r>
              <w:rPr>
                <w:bCs/>
                <w:spacing w:val="-6"/>
                <w:sz w:val="18"/>
                <w:szCs w:val="18"/>
              </w:rPr>
              <w:t>La photocopie bulletin du 3</w:t>
            </w:r>
            <w:r w:rsidRPr="00900068">
              <w:rPr>
                <w:bCs/>
                <w:spacing w:val="-6"/>
                <w:sz w:val="18"/>
                <w:szCs w:val="18"/>
                <w:vertAlign w:val="superscript"/>
              </w:rPr>
              <w:t>ème</w:t>
            </w:r>
            <w:r>
              <w:rPr>
                <w:bCs/>
                <w:spacing w:val="-6"/>
                <w:sz w:val="18"/>
                <w:szCs w:val="18"/>
              </w:rPr>
              <w:t xml:space="preserve"> trimestre ou 2</w:t>
            </w:r>
            <w:r w:rsidRPr="00900068">
              <w:rPr>
                <w:bCs/>
                <w:spacing w:val="-6"/>
                <w:sz w:val="18"/>
                <w:szCs w:val="18"/>
                <w:vertAlign w:val="superscript"/>
              </w:rPr>
              <w:t>ème</w:t>
            </w:r>
            <w:r>
              <w:rPr>
                <w:bCs/>
                <w:spacing w:val="-6"/>
                <w:sz w:val="18"/>
                <w:szCs w:val="18"/>
              </w:rPr>
              <w:t xml:space="preserve"> semestre</w:t>
            </w:r>
          </w:p>
        </w:tc>
      </w:tr>
      <w:tr w:rsidR="006369DB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6369DB" w:rsidRPr="00DD1F47" w:rsidRDefault="006369DB" w:rsidP="007B7253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AD2D78" w:rsidRDefault="006369DB" w:rsidP="00342FDE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 photos</w:t>
            </w:r>
            <w:r w:rsidRPr="00AD2D78">
              <w:rPr>
                <w:bCs/>
                <w:sz w:val="18"/>
                <w:szCs w:val="18"/>
              </w:rPr>
              <w:t xml:space="preserve"> d’identité </w:t>
            </w:r>
            <w:r>
              <w:rPr>
                <w:bCs/>
                <w:sz w:val="18"/>
                <w:szCs w:val="18"/>
              </w:rPr>
              <w:t>récentes</w:t>
            </w:r>
            <w:r w:rsidRPr="00AD2D78">
              <w:rPr>
                <w:bCs/>
                <w:sz w:val="18"/>
                <w:szCs w:val="18"/>
              </w:rPr>
              <w:t>, portant au dos le nom, prénom et la classe</w:t>
            </w:r>
          </w:p>
        </w:tc>
      </w:tr>
      <w:tr w:rsidR="006369DB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6369DB" w:rsidRPr="00DD1F47" w:rsidRDefault="006369DB" w:rsidP="007B7253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AD2D78" w:rsidRDefault="006369DB" w:rsidP="007B7253">
            <w:pPr>
              <w:tabs>
                <w:tab w:val="left" w:pos="567"/>
                <w:tab w:val="left" w:pos="1134"/>
              </w:tabs>
              <w:jc w:val="both"/>
              <w:rPr>
                <w:bCs/>
                <w:sz w:val="18"/>
                <w:szCs w:val="18"/>
              </w:rPr>
            </w:pPr>
            <w:r w:rsidRPr="00AD2D78">
              <w:rPr>
                <w:bCs/>
                <w:sz w:val="18"/>
                <w:szCs w:val="18"/>
              </w:rPr>
              <w:t xml:space="preserve">La photocopie de l’ASSR2 </w:t>
            </w:r>
          </w:p>
        </w:tc>
      </w:tr>
      <w:tr w:rsidR="009E2916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9E2916" w:rsidRPr="00DD1F47" w:rsidRDefault="009E2916" w:rsidP="007B7253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2916" w:rsidRPr="00AD2D78" w:rsidRDefault="009E2916" w:rsidP="007B7253">
            <w:pPr>
              <w:tabs>
                <w:tab w:val="left" w:pos="567"/>
                <w:tab w:val="left" w:pos="1134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La photocopie recto verso de </w:t>
            </w:r>
            <w:r w:rsidR="000F6D07">
              <w:rPr>
                <w:bCs/>
                <w:sz w:val="18"/>
                <w:szCs w:val="18"/>
              </w:rPr>
              <w:t>la</w:t>
            </w:r>
            <w:r>
              <w:rPr>
                <w:bCs/>
                <w:sz w:val="18"/>
                <w:szCs w:val="18"/>
              </w:rPr>
              <w:t xml:space="preserve"> carte d’identité</w:t>
            </w:r>
            <w:r w:rsidR="000F6D07">
              <w:rPr>
                <w:bCs/>
                <w:sz w:val="18"/>
                <w:szCs w:val="18"/>
              </w:rPr>
              <w:t xml:space="preserve"> de l’élève</w:t>
            </w:r>
          </w:p>
        </w:tc>
      </w:tr>
      <w:tr w:rsidR="001343B8" w:rsidRPr="00DD1F47" w:rsidTr="00450427">
        <w:tc>
          <w:tcPr>
            <w:tcW w:w="3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343B8" w:rsidRPr="00DD1F47" w:rsidRDefault="001343B8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43B8" w:rsidRDefault="001343B8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 w:rsidRPr="00450427">
              <w:rPr>
                <w:bCs/>
                <w:sz w:val="18"/>
                <w:szCs w:val="18"/>
                <w:highlight w:val="yellow"/>
              </w:rPr>
              <w:t xml:space="preserve">En cas de séparation des parents joindre </w:t>
            </w:r>
            <w:r w:rsidRPr="00450427">
              <w:rPr>
                <w:b/>
                <w:bCs/>
                <w:sz w:val="18"/>
                <w:szCs w:val="18"/>
                <w:highlight w:val="yellow"/>
              </w:rPr>
              <w:t>l’extrait du jugement</w:t>
            </w:r>
          </w:p>
        </w:tc>
      </w:tr>
      <w:tr w:rsidR="001343B8" w:rsidRPr="00DD1F47" w:rsidTr="00450427">
        <w:tc>
          <w:tcPr>
            <w:tcW w:w="3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343B8" w:rsidRPr="00DD1F47" w:rsidRDefault="001343B8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43B8" w:rsidRPr="003942C9" w:rsidRDefault="009E2916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</w:t>
            </w:r>
            <w:r w:rsidR="001343B8" w:rsidRPr="003942C9">
              <w:rPr>
                <w:bCs/>
                <w:sz w:val="18"/>
                <w:szCs w:val="18"/>
              </w:rPr>
              <w:t>a photocopie du livret de famille</w:t>
            </w:r>
          </w:p>
        </w:tc>
      </w:tr>
      <w:tr w:rsidR="001343B8" w:rsidRPr="00DD1F47" w:rsidTr="00450427"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43B8" w:rsidRPr="00DD1F47" w:rsidRDefault="001343B8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nil"/>
              <w:bottom w:val="nil"/>
              <w:right w:val="nil"/>
            </w:tcBorders>
          </w:tcPr>
          <w:p w:rsidR="001343B8" w:rsidRPr="00770C89" w:rsidRDefault="00450427" w:rsidP="00770C89">
            <w:pPr>
              <w:tabs>
                <w:tab w:val="left" w:pos="567"/>
                <w:tab w:val="left" w:pos="1134"/>
              </w:tabs>
              <w:spacing w:before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POUR LES PREMIERES ET TERMINALES</w:t>
            </w:r>
          </w:p>
        </w:tc>
      </w:tr>
      <w:tr w:rsidR="00CF1B11" w:rsidRPr="00DD1F47" w:rsidTr="00450427">
        <w:tc>
          <w:tcPr>
            <w:tcW w:w="3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1B11" w:rsidRPr="00DD1F47" w:rsidRDefault="00CF1B11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1B11" w:rsidRDefault="00CF1B11" w:rsidP="00CF1B11">
            <w:pPr>
              <w:tabs>
                <w:tab w:val="left" w:pos="567"/>
                <w:tab w:val="left" w:pos="1134"/>
              </w:tabs>
              <w:spacing w:before="120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 photocopie de l’attestation de recensement (dès 16 ans), ou la photocopie du certificat de participation à la JDC</w:t>
            </w:r>
            <w:r w:rsidR="00450427">
              <w:rPr>
                <w:bCs/>
                <w:sz w:val="18"/>
                <w:szCs w:val="18"/>
              </w:rPr>
              <w:t xml:space="preserve"> </w:t>
            </w:r>
            <w:r w:rsidRPr="00450427">
              <w:rPr>
                <w:b/>
                <w:bCs/>
                <w:sz w:val="18"/>
                <w:szCs w:val="18"/>
                <w:highlight w:val="yellow"/>
              </w:rPr>
              <w:t>(</w:t>
            </w:r>
            <w:r w:rsidR="00450427" w:rsidRPr="00450427">
              <w:rPr>
                <w:b/>
                <w:bCs/>
                <w:sz w:val="18"/>
                <w:szCs w:val="18"/>
                <w:highlight w:val="yellow"/>
              </w:rPr>
              <w:t>obligatoire pour</w:t>
            </w:r>
            <w:r w:rsidRPr="00450427">
              <w:rPr>
                <w:b/>
                <w:bCs/>
                <w:sz w:val="18"/>
                <w:szCs w:val="18"/>
                <w:highlight w:val="yellow"/>
              </w:rPr>
              <w:t xml:space="preserve"> l’inscription aux examens)</w:t>
            </w:r>
          </w:p>
        </w:tc>
      </w:tr>
      <w:tr w:rsidR="00CF0606" w:rsidRPr="00DD1F47" w:rsidTr="00450427">
        <w:tc>
          <w:tcPr>
            <w:tcW w:w="3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0606" w:rsidRPr="00DD1F47" w:rsidRDefault="00CF0606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0606" w:rsidRPr="00CF0606" w:rsidRDefault="00CF0606" w:rsidP="00CF0606">
            <w:pPr>
              <w:tabs>
                <w:tab w:val="left" w:pos="567"/>
                <w:tab w:val="left" w:pos="1134"/>
              </w:tabs>
              <w:spacing w:before="120"/>
              <w:jc w:val="center"/>
              <w:rPr>
                <w:b/>
                <w:bCs/>
                <w:sz w:val="18"/>
                <w:szCs w:val="18"/>
              </w:rPr>
            </w:pPr>
            <w:r w:rsidRPr="00CF0606">
              <w:rPr>
                <w:b/>
                <w:bCs/>
                <w:sz w:val="18"/>
                <w:szCs w:val="18"/>
              </w:rPr>
              <w:t>UNIQUEMENT POUR LES NOUVEAUX INSCR</w:t>
            </w:r>
            <w:r w:rsidR="009B0712">
              <w:rPr>
                <w:b/>
                <w:bCs/>
                <w:sz w:val="18"/>
                <w:szCs w:val="18"/>
              </w:rPr>
              <w:t>I</w:t>
            </w:r>
            <w:r w:rsidRPr="00CF0606">
              <w:rPr>
                <w:b/>
                <w:bCs/>
                <w:sz w:val="18"/>
                <w:szCs w:val="18"/>
              </w:rPr>
              <w:t>TS</w:t>
            </w:r>
            <w:r w:rsidR="00EF20CC">
              <w:rPr>
                <w:b/>
                <w:bCs/>
                <w:sz w:val="18"/>
                <w:szCs w:val="18"/>
              </w:rPr>
              <w:t xml:space="preserve"> DE PREMIERE ET TERMINALE</w:t>
            </w:r>
          </w:p>
        </w:tc>
      </w:tr>
      <w:tr w:rsidR="001343B8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1343B8" w:rsidRPr="00DD1F47" w:rsidRDefault="001343B8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43B8" w:rsidRPr="00AD2D78" w:rsidRDefault="001343B8" w:rsidP="001343B8">
            <w:pPr>
              <w:tabs>
                <w:tab w:val="left" w:pos="567"/>
                <w:tab w:val="left" w:pos="1134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 photo</w:t>
            </w:r>
            <w:r w:rsidRPr="00AD2D78">
              <w:rPr>
                <w:bCs/>
                <w:sz w:val="18"/>
                <w:szCs w:val="18"/>
              </w:rPr>
              <w:t xml:space="preserve"> d’identité </w:t>
            </w:r>
            <w:r>
              <w:rPr>
                <w:bCs/>
                <w:sz w:val="18"/>
                <w:szCs w:val="18"/>
              </w:rPr>
              <w:t>récente</w:t>
            </w:r>
            <w:r w:rsidRPr="00AD2D78">
              <w:rPr>
                <w:bCs/>
                <w:sz w:val="18"/>
                <w:szCs w:val="18"/>
              </w:rPr>
              <w:t>, portant au dos le nom, prénom et la class</w:t>
            </w:r>
            <w:r w:rsidR="00CF0606">
              <w:rPr>
                <w:bCs/>
                <w:sz w:val="18"/>
                <w:szCs w:val="18"/>
              </w:rPr>
              <w:t>e</w:t>
            </w:r>
          </w:p>
        </w:tc>
      </w:tr>
      <w:tr w:rsidR="001343B8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1343B8" w:rsidRPr="00DD1F47" w:rsidRDefault="001343B8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43B8" w:rsidRDefault="001343B8" w:rsidP="001343B8">
            <w:pPr>
              <w:tabs>
                <w:tab w:val="left" w:pos="567"/>
                <w:tab w:val="left" w:pos="1134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Photocopie recto verso de la carte d’identité</w:t>
            </w:r>
            <w:r w:rsidR="000F6D07">
              <w:rPr>
                <w:bCs/>
                <w:sz w:val="18"/>
                <w:szCs w:val="18"/>
              </w:rPr>
              <w:t xml:space="preserve"> de l’élève</w:t>
            </w:r>
            <w:bookmarkStart w:id="2" w:name="_GoBack"/>
            <w:bookmarkEnd w:id="2"/>
          </w:p>
        </w:tc>
      </w:tr>
      <w:tr w:rsidR="001343B8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1343B8" w:rsidRPr="00DD1F47" w:rsidRDefault="001343B8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43B8" w:rsidRDefault="001343B8" w:rsidP="001343B8">
            <w:pPr>
              <w:tabs>
                <w:tab w:val="left" w:pos="567"/>
              </w:tabs>
              <w:rPr>
                <w:bCs/>
                <w:sz w:val="18"/>
                <w:szCs w:val="18"/>
              </w:rPr>
            </w:pPr>
            <w:r w:rsidRPr="00A75C43">
              <w:rPr>
                <w:b/>
                <w:bCs/>
                <w:sz w:val="18"/>
                <w:szCs w:val="18"/>
              </w:rPr>
              <w:t>Exeat</w:t>
            </w:r>
            <w:r w:rsidRPr="00633D14">
              <w:rPr>
                <w:b/>
                <w:bCs/>
                <w:sz w:val="18"/>
                <w:szCs w:val="18"/>
              </w:rPr>
              <w:t xml:space="preserve"> </w:t>
            </w:r>
            <w:r w:rsidRPr="00900068">
              <w:rPr>
                <w:bCs/>
                <w:sz w:val="18"/>
                <w:szCs w:val="18"/>
              </w:rPr>
              <w:t xml:space="preserve">et </w:t>
            </w:r>
            <w:r>
              <w:rPr>
                <w:bCs/>
                <w:sz w:val="18"/>
                <w:szCs w:val="18"/>
              </w:rPr>
              <w:t xml:space="preserve">la photocopie du </w:t>
            </w:r>
            <w:r w:rsidRPr="00900068">
              <w:rPr>
                <w:bCs/>
                <w:sz w:val="18"/>
                <w:szCs w:val="18"/>
              </w:rPr>
              <w:t>bulletin du 3</w:t>
            </w:r>
            <w:r w:rsidRPr="00900068">
              <w:rPr>
                <w:bCs/>
                <w:sz w:val="18"/>
                <w:szCs w:val="18"/>
                <w:vertAlign w:val="superscript"/>
              </w:rPr>
              <w:t>ème</w:t>
            </w:r>
            <w:r w:rsidRPr="00900068">
              <w:rPr>
                <w:bCs/>
                <w:sz w:val="18"/>
                <w:szCs w:val="18"/>
              </w:rPr>
              <w:t xml:space="preserve"> trimestre</w:t>
            </w:r>
            <w:r>
              <w:rPr>
                <w:bCs/>
                <w:sz w:val="18"/>
                <w:szCs w:val="18"/>
              </w:rPr>
              <w:t xml:space="preserve"> </w:t>
            </w:r>
          </w:p>
        </w:tc>
      </w:tr>
      <w:tr w:rsidR="001343B8" w:rsidRPr="00DD1F47" w:rsidTr="00450427">
        <w:tc>
          <w:tcPr>
            <w:tcW w:w="380" w:type="dxa"/>
            <w:tcBorders>
              <w:right w:val="single" w:sz="4" w:space="0" w:color="auto"/>
            </w:tcBorders>
            <w:vAlign w:val="center"/>
          </w:tcPr>
          <w:p w:rsidR="001343B8" w:rsidRPr="00DD1F47" w:rsidRDefault="001343B8" w:rsidP="001343B8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81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43B8" w:rsidRPr="00B27EB1" w:rsidRDefault="001343B8" w:rsidP="001343B8">
            <w:pPr>
              <w:tabs>
                <w:tab w:val="left" w:pos="567"/>
              </w:tabs>
              <w:rPr>
                <w:bCs/>
                <w:sz w:val="18"/>
                <w:szCs w:val="18"/>
              </w:rPr>
            </w:pPr>
            <w:r w:rsidRPr="00B27EB1">
              <w:rPr>
                <w:bCs/>
                <w:sz w:val="18"/>
                <w:szCs w:val="18"/>
              </w:rPr>
              <w:t>Photocopie du livret de famille</w:t>
            </w:r>
          </w:p>
        </w:tc>
      </w:tr>
    </w:tbl>
    <w:p w:rsidR="006369DB" w:rsidRPr="00194FBD" w:rsidRDefault="006369DB" w:rsidP="00900068">
      <w:pPr>
        <w:tabs>
          <w:tab w:val="left" w:pos="567"/>
          <w:tab w:val="left" w:pos="1134"/>
        </w:tabs>
        <w:jc w:val="both"/>
        <w:rPr>
          <w:bCs/>
          <w:spacing w:val="-6"/>
          <w:sz w:val="2"/>
          <w:szCs w:val="2"/>
          <w:highlight w:val="lightGray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9805"/>
      </w:tblGrid>
      <w:tr w:rsidR="006369DB" w:rsidRPr="00ED4516" w:rsidTr="00CF0606">
        <w:trPr>
          <w:trHeight w:val="423"/>
        </w:trPr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369DB" w:rsidRPr="00EF7DD2" w:rsidRDefault="006369DB" w:rsidP="007F1EA4">
            <w:pPr>
              <w:tabs>
                <w:tab w:val="left" w:pos="56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05" w:type="dxa"/>
            <w:tcBorders>
              <w:top w:val="nil"/>
              <w:left w:val="nil"/>
              <w:bottom w:val="nil"/>
              <w:right w:val="nil"/>
            </w:tcBorders>
          </w:tcPr>
          <w:p w:rsidR="00CB6F25" w:rsidRPr="00CB6F25" w:rsidRDefault="00CB6F25" w:rsidP="00194FBD">
            <w:pPr>
              <w:tabs>
                <w:tab w:val="left" w:pos="567"/>
                <w:tab w:val="left" w:pos="1134"/>
              </w:tabs>
              <w:jc w:val="center"/>
              <w:rPr>
                <w:b/>
                <w:bCs/>
                <w:sz w:val="12"/>
                <w:szCs w:val="12"/>
              </w:rPr>
            </w:pPr>
          </w:p>
          <w:p w:rsidR="006369DB" w:rsidRPr="00900068" w:rsidRDefault="006369DB" w:rsidP="00194FBD">
            <w:pPr>
              <w:tabs>
                <w:tab w:val="left" w:pos="567"/>
                <w:tab w:val="left" w:pos="113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0068">
              <w:rPr>
                <w:b/>
                <w:bCs/>
                <w:sz w:val="18"/>
                <w:szCs w:val="18"/>
              </w:rPr>
              <w:t>POUR LES BTS 1</w:t>
            </w:r>
            <w:r w:rsidRPr="00900068">
              <w:rPr>
                <w:b/>
                <w:bCs/>
                <w:sz w:val="18"/>
                <w:szCs w:val="18"/>
                <w:vertAlign w:val="superscript"/>
              </w:rPr>
              <w:t>ère</w:t>
            </w:r>
            <w:r w:rsidRPr="00900068">
              <w:rPr>
                <w:b/>
                <w:bCs/>
                <w:sz w:val="18"/>
                <w:szCs w:val="18"/>
              </w:rPr>
              <w:t xml:space="preserve"> et</w:t>
            </w:r>
            <w:r w:rsidR="00275F1D">
              <w:rPr>
                <w:b/>
                <w:bCs/>
                <w:sz w:val="18"/>
                <w:szCs w:val="18"/>
              </w:rPr>
              <w:t xml:space="preserve"> </w:t>
            </w:r>
            <w:r w:rsidRPr="00900068">
              <w:rPr>
                <w:b/>
                <w:bCs/>
                <w:sz w:val="18"/>
                <w:szCs w:val="18"/>
              </w:rPr>
              <w:t>2</w:t>
            </w:r>
            <w:r w:rsidRPr="00900068">
              <w:rPr>
                <w:b/>
                <w:bCs/>
                <w:sz w:val="18"/>
                <w:szCs w:val="18"/>
                <w:vertAlign w:val="superscript"/>
              </w:rPr>
              <w:t>ème</w:t>
            </w:r>
            <w:r w:rsidRPr="00900068">
              <w:rPr>
                <w:b/>
                <w:bCs/>
                <w:sz w:val="18"/>
                <w:szCs w:val="18"/>
              </w:rPr>
              <w:t xml:space="preserve"> année</w:t>
            </w:r>
          </w:p>
          <w:p w:rsidR="006369DB" w:rsidRPr="00ED4516" w:rsidRDefault="006369DB" w:rsidP="007F1EA4">
            <w:pPr>
              <w:tabs>
                <w:tab w:val="left" w:pos="567"/>
                <w:tab w:val="left" w:pos="1134"/>
              </w:tabs>
              <w:jc w:val="both"/>
              <w:rPr>
                <w:b/>
                <w:bCs/>
                <w:sz w:val="10"/>
                <w:szCs w:val="10"/>
              </w:rPr>
            </w:pPr>
          </w:p>
        </w:tc>
      </w:tr>
      <w:tr w:rsidR="006369DB" w:rsidRPr="00C53D45" w:rsidTr="00450427"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69DB" w:rsidRPr="00C53D45" w:rsidRDefault="006369DB" w:rsidP="007F1EA4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C53D45" w:rsidRDefault="006369DB" w:rsidP="007F1EA4">
            <w:pPr>
              <w:tabs>
                <w:tab w:val="left" w:pos="567"/>
                <w:tab w:val="left" w:pos="1134"/>
              </w:tabs>
              <w:jc w:val="both"/>
              <w:rPr>
                <w:bCs/>
                <w:sz w:val="18"/>
                <w:szCs w:val="18"/>
              </w:rPr>
            </w:pPr>
            <w:r w:rsidRPr="00C53D45">
              <w:rPr>
                <w:b/>
                <w:bCs/>
                <w:sz w:val="18"/>
                <w:szCs w:val="18"/>
              </w:rPr>
              <w:t>Un exeat</w:t>
            </w:r>
            <w:r w:rsidRPr="00C53D45">
              <w:rPr>
                <w:bCs/>
                <w:sz w:val="18"/>
                <w:szCs w:val="18"/>
              </w:rPr>
              <w:t xml:space="preserve"> (document </w:t>
            </w:r>
            <w:r w:rsidRPr="00C53D45">
              <w:rPr>
                <w:b/>
                <w:bCs/>
                <w:sz w:val="18"/>
                <w:szCs w:val="18"/>
              </w:rPr>
              <w:t>obligatoire</w:t>
            </w:r>
            <w:r w:rsidRPr="00C53D45">
              <w:rPr>
                <w:bCs/>
                <w:sz w:val="18"/>
                <w:szCs w:val="18"/>
              </w:rPr>
              <w:t xml:space="preserve"> à demander à l’établissement d’origine) </w:t>
            </w:r>
            <w:r w:rsidRPr="00C53D45">
              <w:rPr>
                <w:bCs/>
                <w:i/>
                <w:sz w:val="18"/>
                <w:szCs w:val="18"/>
              </w:rPr>
              <w:t>uniquement pour les BTS 1</w:t>
            </w:r>
            <w:r w:rsidRPr="00C53D45">
              <w:rPr>
                <w:bCs/>
                <w:i/>
                <w:sz w:val="18"/>
                <w:szCs w:val="18"/>
                <w:vertAlign w:val="superscript"/>
              </w:rPr>
              <w:t>ère</w:t>
            </w:r>
            <w:r w:rsidRPr="00C53D45">
              <w:rPr>
                <w:bCs/>
                <w:i/>
                <w:sz w:val="18"/>
                <w:szCs w:val="18"/>
              </w:rPr>
              <w:t xml:space="preserve"> année</w:t>
            </w:r>
          </w:p>
        </w:tc>
      </w:tr>
      <w:tr w:rsidR="006369DB" w:rsidRPr="00C53D45" w:rsidTr="00450427"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369DB" w:rsidRPr="00C53D45" w:rsidRDefault="006369DB" w:rsidP="007F1EA4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C53D45" w:rsidRDefault="006369DB" w:rsidP="00A75C43">
            <w:pPr>
              <w:tabs>
                <w:tab w:val="left" w:pos="567"/>
                <w:tab w:val="left" w:pos="1134"/>
              </w:tabs>
              <w:jc w:val="both"/>
              <w:rPr>
                <w:bCs/>
                <w:sz w:val="18"/>
                <w:szCs w:val="18"/>
              </w:rPr>
            </w:pPr>
            <w:r w:rsidRPr="00C53D45">
              <w:rPr>
                <w:bCs/>
                <w:sz w:val="18"/>
                <w:szCs w:val="18"/>
              </w:rPr>
              <w:t xml:space="preserve">La photocopie du diplôme ou le relevé de notes du baccalauréat </w:t>
            </w:r>
            <w:r w:rsidRPr="00C53D45">
              <w:rPr>
                <w:bCs/>
                <w:i/>
                <w:sz w:val="18"/>
                <w:szCs w:val="18"/>
              </w:rPr>
              <w:t>uniquement pour les BTS 1</w:t>
            </w:r>
            <w:r w:rsidRPr="00C53D45">
              <w:rPr>
                <w:bCs/>
                <w:i/>
                <w:sz w:val="18"/>
                <w:szCs w:val="18"/>
                <w:vertAlign w:val="superscript"/>
              </w:rPr>
              <w:t>ère</w:t>
            </w:r>
            <w:r w:rsidRPr="00C53D45">
              <w:rPr>
                <w:bCs/>
                <w:i/>
                <w:sz w:val="18"/>
                <w:szCs w:val="18"/>
              </w:rPr>
              <w:t xml:space="preserve"> année</w:t>
            </w:r>
          </w:p>
        </w:tc>
      </w:tr>
      <w:tr w:rsidR="006369DB" w:rsidRPr="00C53D45" w:rsidTr="00450427"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369DB" w:rsidRPr="00C53D45" w:rsidRDefault="006369DB" w:rsidP="007F1EA4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C53D45" w:rsidRDefault="006369DB" w:rsidP="007F1EA4">
            <w:pPr>
              <w:tabs>
                <w:tab w:val="left" w:pos="567"/>
                <w:tab w:val="left" w:pos="1134"/>
              </w:tabs>
              <w:jc w:val="both"/>
              <w:rPr>
                <w:bCs/>
                <w:sz w:val="18"/>
                <w:szCs w:val="18"/>
              </w:rPr>
            </w:pPr>
            <w:r w:rsidRPr="00C53D45">
              <w:rPr>
                <w:bCs/>
                <w:sz w:val="18"/>
                <w:szCs w:val="18"/>
              </w:rPr>
              <w:t>2 photos d’identité récente</w:t>
            </w:r>
            <w:r w:rsidR="0060080A" w:rsidRPr="00C53D45">
              <w:rPr>
                <w:bCs/>
                <w:sz w:val="18"/>
                <w:szCs w:val="18"/>
              </w:rPr>
              <w:t>s</w:t>
            </w:r>
            <w:r w:rsidRPr="00C53D45">
              <w:rPr>
                <w:bCs/>
                <w:sz w:val="18"/>
                <w:szCs w:val="18"/>
              </w:rPr>
              <w:t>, portant au dos le nom, prénom et la classe</w:t>
            </w:r>
          </w:p>
        </w:tc>
      </w:tr>
      <w:tr w:rsidR="006369DB" w:rsidRPr="00C53D45" w:rsidTr="00450427"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369DB" w:rsidRPr="00C53D45" w:rsidRDefault="006369DB" w:rsidP="007F1EA4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C53D45" w:rsidRDefault="006369DB" w:rsidP="007F1EA4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 w:rsidRPr="00C53D45">
              <w:rPr>
                <w:bCs/>
                <w:sz w:val="18"/>
                <w:szCs w:val="18"/>
              </w:rPr>
              <w:t xml:space="preserve">La photocopie recto verso de la carte d’identité de </w:t>
            </w:r>
            <w:r w:rsidR="009E2916">
              <w:rPr>
                <w:bCs/>
                <w:sz w:val="18"/>
                <w:szCs w:val="18"/>
              </w:rPr>
              <w:t>l’étudiant</w:t>
            </w:r>
          </w:p>
        </w:tc>
      </w:tr>
      <w:tr w:rsidR="006369DB" w:rsidRPr="00C53D45" w:rsidTr="00450427"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369DB" w:rsidRPr="00C53D45" w:rsidRDefault="006369DB" w:rsidP="007F1EA4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69DB" w:rsidRPr="00C53D45" w:rsidRDefault="006369DB" w:rsidP="007F1EA4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 w:rsidRPr="00C53D45">
              <w:rPr>
                <w:bCs/>
                <w:sz w:val="18"/>
                <w:szCs w:val="18"/>
              </w:rPr>
              <w:t>La photocopie de la carte verte avec le n° sécurité sociale lisible</w:t>
            </w:r>
          </w:p>
        </w:tc>
      </w:tr>
      <w:tr w:rsidR="0060080A" w:rsidRPr="00C53D45" w:rsidTr="00450427"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0080A" w:rsidRPr="00C53D45" w:rsidRDefault="0060080A" w:rsidP="007F1EA4">
            <w:pPr>
              <w:tabs>
                <w:tab w:val="left" w:pos="567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080A" w:rsidRPr="00C53D45" w:rsidRDefault="0060080A" w:rsidP="0060080A">
            <w:pPr>
              <w:tabs>
                <w:tab w:val="left" w:pos="567"/>
              </w:tabs>
              <w:jc w:val="both"/>
              <w:rPr>
                <w:bCs/>
                <w:sz w:val="18"/>
                <w:szCs w:val="18"/>
              </w:rPr>
            </w:pPr>
            <w:r w:rsidRPr="00C53D45">
              <w:rPr>
                <w:bCs/>
                <w:sz w:val="18"/>
                <w:szCs w:val="18"/>
              </w:rPr>
              <w:t>La notification (</w:t>
            </w:r>
            <w:r w:rsidR="00EF3C2E">
              <w:rPr>
                <w:bCs/>
                <w:sz w:val="18"/>
                <w:szCs w:val="18"/>
              </w:rPr>
              <w:t>DSE</w:t>
            </w:r>
            <w:r w:rsidRPr="00C53D45">
              <w:rPr>
                <w:bCs/>
                <w:sz w:val="18"/>
                <w:szCs w:val="18"/>
              </w:rPr>
              <w:t xml:space="preserve"> 202</w:t>
            </w:r>
            <w:r w:rsidR="004328EC">
              <w:rPr>
                <w:bCs/>
                <w:sz w:val="18"/>
                <w:szCs w:val="18"/>
              </w:rPr>
              <w:t>6</w:t>
            </w:r>
            <w:r w:rsidRPr="00C53D45">
              <w:rPr>
                <w:bCs/>
                <w:sz w:val="18"/>
                <w:szCs w:val="18"/>
              </w:rPr>
              <w:t>-202</w:t>
            </w:r>
            <w:r w:rsidR="004328EC">
              <w:rPr>
                <w:bCs/>
                <w:sz w:val="18"/>
                <w:szCs w:val="18"/>
              </w:rPr>
              <w:t>7</w:t>
            </w:r>
            <w:r w:rsidRPr="00CF1B11">
              <w:rPr>
                <w:bCs/>
                <w:i/>
                <w:sz w:val="18"/>
                <w:szCs w:val="18"/>
              </w:rPr>
              <w:t>) uniquement pour les étudiants boursiers</w:t>
            </w:r>
          </w:p>
        </w:tc>
      </w:tr>
    </w:tbl>
    <w:p w:rsidR="006369DB" w:rsidRPr="005A7B1F" w:rsidRDefault="006369DB" w:rsidP="006C3F5D">
      <w:pPr>
        <w:tabs>
          <w:tab w:val="left" w:pos="567"/>
          <w:tab w:val="left" w:pos="1134"/>
        </w:tabs>
        <w:jc w:val="both"/>
        <w:rPr>
          <w:bCs/>
          <w:spacing w:val="-6"/>
          <w:sz w:val="10"/>
          <w:szCs w:val="10"/>
        </w:rPr>
      </w:pPr>
    </w:p>
    <w:p w:rsidR="006369DB" w:rsidRPr="00770C89" w:rsidRDefault="006369DB" w:rsidP="00AD0EE2">
      <w:pPr>
        <w:pStyle w:val="En-ttebase"/>
        <w:keepLines w:val="0"/>
        <w:shd w:val="clear" w:color="auto" w:fill="BFBFBF"/>
        <w:tabs>
          <w:tab w:val="clear" w:pos="4320"/>
          <w:tab w:val="clear" w:pos="8640"/>
        </w:tabs>
        <w:jc w:val="center"/>
        <w:rPr>
          <w:rFonts w:asciiTheme="majorHAnsi" w:hAnsiTheme="majorHAnsi"/>
          <w:b/>
          <w:i w:val="0"/>
          <w:sz w:val="20"/>
        </w:rPr>
      </w:pPr>
      <w:r w:rsidRPr="00770C89">
        <w:rPr>
          <w:rFonts w:asciiTheme="majorHAnsi" w:hAnsiTheme="majorHAnsi"/>
          <w:b/>
          <w:i w:val="0"/>
          <w:sz w:val="20"/>
        </w:rPr>
        <w:t>CARTE JEUNE - MANUELS SCOLAIRES</w:t>
      </w:r>
      <w:r w:rsidR="00770C89">
        <w:rPr>
          <w:rFonts w:asciiTheme="majorHAnsi" w:hAnsiTheme="majorHAnsi"/>
          <w:b/>
          <w:i w:val="0"/>
          <w:sz w:val="20"/>
        </w:rPr>
        <w:t xml:space="preserve"> -EQUIPEMENTS DE PROTECTION INDIVIDUELLE</w:t>
      </w:r>
    </w:p>
    <w:p w:rsidR="00670651" w:rsidRDefault="006369DB" w:rsidP="00EB2582">
      <w:pPr>
        <w:pStyle w:val="Liste"/>
        <w:tabs>
          <w:tab w:val="clear" w:pos="720"/>
          <w:tab w:val="left" w:pos="0"/>
          <w:tab w:val="left" w:pos="5670"/>
        </w:tabs>
        <w:spacing w:after="0"/>
        <w:ind w:left="0" w:firstLine="0"/>
        <w:rPr>
          <w:rFonts w:ascii="Cambria" w:hAnsi="Cambria"/>
          <w:bCs/>
          <w:i w:val="0"/>
          <w:spacing w:val="-4"/>
          <w:sz w:val="18"/>
          <w:szCs w:val="18"/>
        </w:rPr>
      </w:pPr>
      <w:r w:rsidRPr="00D5612F">
        <w:rPr>
          <w:rFonts w:ascii="Cambria" w:hAnsi="Cambria"/>
          <w:b/>
          <w:i w:val="0"/>
          <w:sz w:val="20"/>
          <w:u w:val="single"/>
        </w:rPr>
        <w:t xml:space="preserve">CARTE « JEUNE » </w:t>
      </w:r>
      <w:r w:rsidRPr="00D5612F">
        <w:rPr>
          <w:rFonts w:ascii="Cambria" w:hAnsi="Cambria"/>
          <w:bCs/>
          <w:i w:val="0"/>
          <w:sz w:val="20"/>
        </w:rPr>
        <w:t xml:space="preserve">: </w:t>
      </w:r>
      <w:r w:rsidRPr="00D5612F">
        <w:rPr>
          <w:rFonts w:ascii="Cambria" w:hAnsi="Cambria"/>
          <w:bCs/>
          <w:i w:val="0"/>
          <w:spacing w:val="-4"/>
          <w:sz w:val="18"/>
          <w:szCs w:val="18"/>
        </w:rPr>
        <w:t xml:space="preserve">Cette carte est </w:t>
      </w:r>
      <w:r w:rsidRPr="00670651">
        <w:rPr>
          <w:rFonts w:ascii="Cambria" w:hAnsi="Cambria"/>
          <w:b/>
          <w:bCs/>
          <w:smallCaps/>
          <w:spacing w:val="-4"/>
          <w:sz w:val="22"/>
          <w:szCs w:val="22"/>
        </w:rPr>
        <w:t>obligatoire</w:t>
      </w:r>
      <w:r w:rsidRPr="00670651">
        <w:rPr>
          <w:rFonts w:ascii="Cambria" w:hAnsi="Cambria"/>
          <w:bCs/>
          <w:i w:val="0"/>
          <w:spacing w:val="-4"/>
          <w:sz w:val="22"/>
          <w:szCs w:val="22"/>
        </w:rPr>
        <w:t xml:space="preserve"> </w:t>
      </w:r>
      <w:r w:rsidRPr="00D5612F">
        <w:rPr>
          <w:rFonts w:ascii="Cambria" w:hAnsi="Cambria"/>
          <w:bCs/>
          <w:i w:val="0"/>
          <w:spacing w:val="-4"/>
          <w:sz w:val="18"/>
          <w:szCs w:val="18"/>
        </w:rPr>
        <w:t>pour entrer au lycée</w:t>
      </w:r>
      <w:r w:rsidR="009E2916">
        <w:rPr>
          <w:rFonts w:ascii="Cambria" w:hAnsi="Cambria"/>
          <w:bCs/>
          <w:i w:val="0"/>
          <w:spacing w:val="-4"/>
          <w:sz w:val="18"/>
          <w:szCs w:val="18"/>
        </w:rPr>
        <w:t xml:space="preserve"> et accéder au self</w:t>
      </w:r>
      <w:r w:rsidRPr="00D5612F">
        <w:rPr>
          <w:rFonts w:ascii="Cambria" w:hAnsi="Cambria"/>
          <w:bCs/>
          <w:i w:val="0"/>
          <w:spacing w:val="-4"/>
          <w:sz w:val="18"/>
          <w:szCs w:val="18"/>
        </w:rPr>
        <w:t>.</w:t>
      </w:r>
    </w:p>
    <w:p w:rsidR="00EB2582" w:rsidRDefault="006369DB" w:rsidP="00EB2582">
      <w:pPr>
        <w:pStyle w:val="Liste"/>
        <w:tabs>
          <w:tab w:val="clear" w:pos="720"/>
          <w:tab w:val="left" w:pos="0"/>
          <w:tab w:val="left" w:pos="5670"/>
        </w:tabs>
        <w:spacing w:after="0"/>
        <w:ind w:left="0" w:firstLine="0"/>
        <w:rPr>
          <w:rFonts w:ascii="Cambria" w:hAnsi="Cambria"/>
          <w:i w:val="0"/>
          <w:sz w:val="18"/>
          <w:szCs w:val="18"/>
        </w:rPr>
      </w:pPr>
      <w:r w:rsidRPr="00D5612F">
        <w:rPr>
          <w:rFonts w:ascii="Cambria" w:hAnsi="Cambria"/>
          <w:bCs/>
          <w:i w:val="0"/>
          <w:spacing w:val="-4"/>
          <w:sz w:val="18"/>
          <w:szCs w:val="18"/>
        </w:rPr>
        <w:t xml:space="preserve"> Elle est</w:t>
      </w:r>
      <w:r w:rsidR="00EB2582">
        <w:rPr>
          <w:rFonts w:ascii="Cambria" w:hAnsi="Cambria"/>
          <w:bCs/>
          <w:i w:val="0"/>
          <w:spacing w:val="-4"/>
          <w:sz w:val="18"/>
          <w:szCs w:val="18"/>
        </w:rPr>
        <w:t>,</w:t>
      </w:r>
      <w:r w:rsidRPr="00D5612F">
        <w:rPr>
          <w:rFonts w:ascii="Cambria" w:hAnsi="Cambria"/>
          <w:bCs/>
          <w:i w:val="0"/>
          <w:spacing w:val="-4"/>
          <w:sz w:val="18"/>
          <w:szCs w:val="18"/>
        </w:rPr>
        <w:t xml:space="preserve"> par ailleurs, indispensable pour bénéficier des aides régionales. </w:t>
      </w:r>
      <w:r w:rsidRPr="00D5612F">
        <w:rPr>
          <w:rFonts w:ascii="Cambria" w:hAnsi="Cambria"/>
          <w:i w:val="0"/>
          <w:sz w:val="18"/>
          <w:szCs w:val="18"/>
        </w:rPr>
        <w:t>La carte jeune permet aux élèves d’obtenir</w:t>
      </w:r>
      <w:r w:rsidR="00770C89">
        <w:rPr>
          <w:rFonts w:ascii="Cambria" w:hAnsi="Cambria"/>
          <w:i w:val="0"/>
          <w:sz w:val="18"/>
          <w:szCs w:val="18"/>
        </w:rPr>
        <w:t xml:space="preserve"> </w:t>
      </w:r>
      <w:r w:rsidRPr="00D5612F">
        <w:rPr>
          <w:rFonts w:ascii="Cambria" w:hAnsi="Cambria"/>
          <w:i w:val="0"/>
          <w:sz w:val="18"/>
          <w:szCs w:val="18"/>
        </w:rPr>
        <w:t>gratuitement</w:t>
      </w:r>
      <w:r w:rsidR="00770C89">
        <w:rPr>
          <w:rFonts w:ascii="Cambria" w:hAnsi="Cambria"/>
          <w:i w:val="0"/>
          <w:sz w:val="18"/>
          <w:szCs w:val="18"/>
        </w:rPr>
        <w:t xml:space="preserve"> </w:t>
      </w:r>
      <w:r w:rsidRPr="00D5612F">
        <w:rPr>
          <w:rFonts w:ascii="Cambria" w:hAnsi="Cambria"/>
          <w:i w:val="0"/>
          <w:sz w:val="18"/>
          <w:szCs w:val="18"/>
        </w:rPr>
        <w:t xml:space="preserve">à la rentrée, le prêt des manuels scolaires pour l’année, sauf certains livres dont les pages sont détachables pour réaliser des exercices. </w:t>
      </w:r>
    </w:p>
    <w:p w:rsidR="00B31A42" w:rsidRPr="00B31A42" w:rsidRDefault="006369DB" w:rsidP="00EB2582">
      <w:pPr>
        <w:pStyle w:val="Liste"/>
        <w:tabs>
          <w:tab w:val="clear" w:pos="720"/>
          <w:tab w:val="left" w:pos="0"/>
          <w:tab w:val="left" w:pos="5670"/>
        </w:tabs>
        <w:spacing w:after="0"/>
        <w:ind w:left="0" w:firstLine="0"/>
        <w:rPr>
          <w:rFonts w:ascii="Cambria" w:hAnsi="Cambria"/>
          <w:i w:val="0"/>
          <w:sz w:val="18"/>
          <w:szCs w:val="18"/>
        </w:rPr>
      </w:pPr>
      <w:r w:rsidRPr="00D5612F">
        <w:rPr>
          <w:rFonts w:ascii="Cambria" w:hAnsi="Cambria"/>
          <w:i w:val="0"/>
          <w:sz w:val="18"/>
          <w:szCs w:val="18"/>
        </w:rPr>
        <w:t>Les élèves du L</w:t>
      </w:r>
      <w:r w:rsidR="00770C89">
        <w:rPr>
          <w:rFonts w:ascii="Cambria" w:hAnsi="Cambria"/>
          <w:i w:val="0"/>
          <w:sz w:val="18"/>
          <w:szCs w:val="18"/>
        </w:rPr>
        <w:t xml:space="preserve">ycée </w:t>
      </w:r>
      <w:r w:rsidRPr="00D5612F">
        <w:rPr>
          <w:rFonts w:ascii="Cambria" w:hAnsi="Cambria"/>
          <w:i w:val="0"/>
          <w:sz w:val="18"/>
          <w:szCs w:val="18"/>
        </w:rPr>
        <w:t>P</w:t>
      </w:r>
      <w:r w:rsidR="00770C89">
        <w:rPr>
          <w:rFonts w:ascii="Cambria" w:hAnsi="Cambria"/>
          <w:i w:val="0"/>
          <w:sz w:val="18"/>
          <w:szCs w:val="18"/>
        </w:rPr>
        <w:t>rofessionnel</w:t>
      </w:r>
      <w:r w:rsidRPr="00D5612F">
        <w:rPr>
          <w:rFonts w:ascii="Cambria" w:hAnsi="Cambria"/>
          <w:i w:val="0"/>
          <w:sz w:val="18"/>
          <w:szCs w:val="18"/>
        </w:rPr>
        <w:t xml:space="preserve"> peuvent également recevoir, selon les sections, des Equipeme</w:t>
      </w:r>
      <w:r w:rsidR="00B31A42">
        <w:rPr>
          <w:rFonts w:ascii="Cambria" w:hAnsi="Cambria"/>
          <w:i w:val="0"/>
          <w:sz w:val="18"/>
          <w:szCs w:val="18"/>
        </w:rPr>
        <w:t xml:space="preserve">nts de </w:t>
      </w:r>
      <w:r w:rsidR="00770C89">
        <w:rPr>
          <w:rFonts w:ascii="Cambria" w:hAnsi="Cambria"/>
          <w:i w:val="0"/>
          <w:sz w:val="18"/>
          <w:szCs w:val="18"/>
        </w:rPr>
        <w:t>P</w:t>
      </w:r>
      <w:r w:rsidR="00B31A42">
        <w:rPr>
          <w:rFonts w:ascii="Cambria" w:hAnsi="Cambria"/>
          <w:i w:val="0"/>
          <w:sz w:val="18"/>
          <w:szCs w:val="18"/>
        </w:rPr>
        <w:t xml:space="preserve">rotection </w:t>
      </w:r>
      <w:r w:rsidR="00770C89">
        <w:rPr>
          <w:rFonts w:ascii="Cambria" w:hAnsi="Cambria"/>
          <w:i w:val="0"/>
          <w:sz w:val="18"/>
          <w:szCs w:val="18"/>
        </w:rPr>
        <w:t>I</w:t>
      </w:r>
      <w:r w:rsidR="00B31A42">
        <w:rPr>
          <w:rFonts w:ascii="Cambria" w:hAnsi="Cambria"/>
          <w:i w:val="0"/>
          <w:sz w:val="18"/>
          <w:szCs w:val="18"/>
        </w:rPr>
        <w:t>ndividuel</w:t>
      </w:r>
      <w:r w:rsidR="00770C89">
        <w:rPr>
          <w:rFonts w:ascii="Cambria" w:hAnsi="Cambria"/>
          <w:i w:val="0"/>
          <w:sz w:val="18"/>
          <w:szCs w:val="18"/>
        </w:rPr>
        <w:t>le</w:t>
      </w:r>
      <w:r w:rsidR="00AF75B6">
        <w:rPr>
          <w:rFonts w:ascii="Cambria" w:hAnsi="Cambria"/>
          <w:i w:val="0"/>
          <w:sz w:val="18"/>
          <w:szCs w:val="18"/>
        </w:rPr>
        <w:t xml:space="preserve"> (EPI)</w:t>
      </w:r>
      <w:r w:rsidR="00B31A42">
        <w:rPr>
          <w:rFonts w:ascii="Cambria" w:hAnsi="Cambria"/>
          <w:i w:val="0"/>
          <w:sz w:val="18"/>
          <w:szCs w:val="18"/>
        </w:rPr>
        <w:t>.</w:t>
      </w:r>
    </w:p>
    <w:p w:rsidR="006369DB" w:rsidRPr="002D0207" w:rsidRDefault="006369DB" w:rsidP="00D572AB">
      <w:pPr>
        <w:tabs>
          <w:tab w:val="left" w:pos="3969"/>
          <w:tab w:val="left" w:pos="5670"/>
        </w:tabs>
        <w:rPr>
          <w:bCs/>
          <w:sz w:val="10"/>
          <w:szCs w:val="10"/>
        </w:rPr>
      </w:pPr>
    </w:p>
    <w:p w:rsidR="006369DB" w:rsidRPr="00770C89" w:rsidRDefault="006369DB" w:rsidP="00AD0EE2">
      <w:pPr>
        <w:pStyle w:val="En-ttebase"/>
        <w:keepLines w:val="0"/>
        <w:shd w:val="clear" w:color="auto" w:fill="BFBFBF"/>
        <w:tabs>
          <w:tab w:val="clear" w:pos="4320"/>
          <w:tab w:val="clear" w:pos="8640"/>
        </w:tabs>
        <w:jc w:val="center"/>
        <w:rPr>
          <w:rFonts w:asciiTheme="majorHAnsi" w:hAnsiTheme="majorHAnsi"/>
          <w:b/>
          <w:i w:val="0"/>
          <w:sz w:val="20"/>
        </w:rPr>
      </w:pPr>
      <w:r w:rsidRPr="00770C89">
        <w:rPr>
          <w:rFonts w:asciiTheme="majorHAnsi" w:hAnsiTheme="majorHAnsi"/>
          <w:b/>
          <w:i w:val="0"/>
          <w:sz w:val="20"/>
        </w:rPr>
        <w:t>INFORMATIONS DIVERSES </w:t>
      </w:r>
      <w:r w:rsidR="00AD6B85" w:rsidRPr="00770C89">
        <w:rPr>
          <w:rFonts w:asciiTheme="majorHAnsi" w:hAnsiTheme="majorHAnsi"/>
          <w:b/>
          <w:i w:val="0"/>
          <w:sz w:val="20"/>
        </w:rPr>
        <w:t>ET IMPORTANTES </w:t>
      </w:r>
    </w:p>
    <w:p w:rsidR="00B31A42" w:rsidRDefault="00B31A42" w:rsidP="00450427">
      <w:pPr>
        <w:tabs>
          <w:tab w:val="left" w:pos="284"/>
          <w:tab w:val="left" w:pos="5670"/>
        </w:tabs>
        <w:jc w:val="both"/>
        <w:rPr>
          <w:rStyle w:val="Lienhypertexte"/>
          <w:b/>
          <w:sz w:val="18"/>
          <w:szCs w:val="18"/>
        </w:rPr>
      </w:pPr>
      <w:r w:rsidRPr="008454EF">
        <w:rPr>
          <w:b/>
          <w:sz w:val="20"/>
          <w:szCs w:val="20"/>
          <w:u w:val="single"/>
        </w:rPr>
        <w:t>ABSENCES</w:t>
      </w:r>
      <w:r w:rsidRPr="00770C89">
        <w:rPr>
          <w:b/>
          <w:sz w:val="18"/>
          <w:szCs w:val="18"/>
        </w:rPr>
        <w:t xml:space="preserve"> : </w:t>
      </w:r>
      <w:r w:rsidR="00770C89">
        <w:rPr>
          <w:sz w:val="18"/>
          <w:szCs w:val="18"/>
        </w:rPr>
        <w:t>L</w:t>
      </w:r>
      <w:r w:rsidRPr="008454EF">
        <w:rPr>
          <w:sz w:val="18"/>
          <w:szCs w:val="18"/>
        </w:rPr>
        <w:t>es absences doivent être obligatoirement notifiées le jour même dès la première heure de cours par mail à l’adresse suivante</w:t>
      </w:r>
      <w:r w:rsidRPr="00B31A42">
        <w:rPr>
          <w:b/>
          <w:sz w:val="18"/>
          <w:szCs w:val="18"/>
        </w:rPr>
        <w:t> :</w:t>
      </w:r>
      <w:r w:rsidR="00275F1D">
        <w:rPr>
          <w:b/>
          <w:sz w:val="18"/>
          <w:szCs w:val="18"/>
        </w:rPr>
        <w:t xml:space="preserve"> </w:t>
      </w:r>
      <w:hyperlink r:id="rId12" w:history="1">
        <w:r w:rsidR="00275F1D" w:rsidRPr="007937B1">
          <w:rPr>
            <w:rStyle w:val="Lienhypertexte"/>
            <w:b/>
            <w:sz w:val="18"/>
            <w:szCs w:val="18"/>
          </w:rPr>
          <w:t>vie-scolaire1.0460010l@ac-toulouse.fr</w:t>
        </w:r>
      </w:hyperlink>
    </w:p>
    <w:p w:rsidR="00450427" w:rsidRPr="009B0712" w:rsidRDefault="00450427" w:rsidP="00450427">
      <w:pPr>
        <w:tabs>
          <w:tab w:val="left" w:pos="284"/>
          <w:tab w:val="left" w:pos="5670"/>
        </w:tabs>
        <w:jc w:val="both"/>
        <w:rPr>
          <w:b/>
          <w:sz w:val="10"/>
          <w:szCs w:val="10"/>
        </w:rPr>
      </w:pPr>
    </w:p>
    <w:p w:rsidR="00450427" w:rsidRDefault="00670651" w:rsidP="00450427">
      <w:pPr>
        <w:tabs>
          <w:tab w:val="left" w:pos="284"/>
          <w:tab w:val="left" w:pos="5670"/>
        </w:tabs>
        <w:jc w:val="both"/>
        <w:rPr>
          <w:sz w:val="18"/>
          <w:szCs w:val="18"/>
        </w:rPr>
      </w:pPr>
      <w:r w:rsidRPr="006650E7">
        <w:rPr>
          <w:b/>
          <w:sz w:val="20"/>
          <w:szCs w:val="20"/>
          <w:u w:val="single"/>
        </w:rPr>
        <w:t>BOURSES</w:t>
      </w:r>
      <w:r w:rsidR="006650E7" w:rsidRPr="005A7B1F">
        <w:rPr>
          <w:b/>
          <w:sz w:val="20"/>
          <w:szCs w:val="20"/>
          <w:u w:val="single"/>
        </w:rPr>
        <w:t xml:space="preserve"> avec</w:t>
      </w:r>
      <w:r w:rsidR="00E956D6" w:rsidRPr="005A7B1F">
        <w:rPr>
          <w:b/>
          <w:sz w:val="20"/>
          <w:szCs w:val="20"/>
          <w:u w:val="single"/>
        </w:rPr>
        <w:t xml:space="preserve"> l’étude automatique du droit à la bourse</w:t>
      </w:r>
      <w:r w:rsidR="00E956D6">
        <w:rPr>
          <w:sz w:val="18"/>
          <w:szCs w:val="18"/>
        </w:rPr>
        <w:t>. Cette procédure repose sur le recueil du consentement des familles au moment de l’inscription. Toutes les familles souhaitant bénéficier d’une bourse sont concernées y compris celles ayant bénéficié d’une bourse pendant l’année scolaire précédente.</w:t>
      </w:r>
      <w:r w:rsidR="006650E7">
        <w:rPr>
          <w:sz w:val="18"/>
          <w:szCs w:val="18"/>
        </w:rPr>
        <w:t xml:space="preserve"> (</w:t>
      </w:r>
      <w:proofErr w:type="gramStart"/>
      <w:r w:rsidR="006650E7">
        <w:rPr>
          <w:sz w:val="18"/>
          <w:szCs w:val="18"/>
        </w:rPr>
        <w:t>se</w:t>
      </w:r>
      <w:proofErr w:type="gramEnd"/>
      <w:r w:rsidR="006650E7">
        <w:rPr>
          <w:sz w:val="18"/>
          <w:szCs w:val="18"/>
        </w:rPr>
        <w:t xml:space="preserve"> reporter </w:t>
      </w:r>
      <w:r w:rsidR="0079613D">
        <w:rPr>
          <w:sz w:val="18"/>
          <w:szCs w:val="18"/>
        </w:rPr>
        <w:t xml:space="preserve">sur le document fiche de renseignements </w:t>
      </w:r>
      <w:r w:rsidR="006650E7">
        <w:rPr>
          <w:sz w:val="18"/>
          <w:szCs w:val="18"/>
        </w:rPr>
        <w:t>au cadre </w:t>
      </w:r>
      <w:r w:rsidR="0079613D">
        <w:rPr>
          <w:sz w:val="18"/>
          <w:szCs w:val="18"/>
        </w:rPr>
        <w:t>« </w:t>
      </w:r>
      <w:r w:rsidR="006650E7">
        <w:rPr>
          <w:sz w:val="18"/>
          <w:szCs w:val="18"/>
        </w:rPr>
        <w:t xml:space="preserve"> étude automatique du droit à bourse »</w:t>
      </w:r>
      <w:r w:rsidR="0079613D">
        <w:rPr>
          <w:sz w:val="18"/>
          <w:szCs w:val="18"/>
        </w:rPr>
        <w:t>)</w:t>
      </w:r>
      <w:r w:rsidR="00AD6F10">
        <w:rPr>
          <w:sz w:val="18"/>
          <w:szCs w:val="18"/>
        </w:rPr>
        <w:t xml:space="preserve"> et consulter sur le lien suivant </w:t>
      </w:r>
      <w:hyperlink r:id="rId13" w:history="1">
        <w:r w:rsidR="00AD6F10" w:rsidRPr="00631BAD">
          <w:rPr>
            <w:rStyle w:val="Lienhypertexte"/>
            <w:sz w:val="18"/>
            <w:szCs w:val="18"/>
          </w:rPr>
          <w:t>https://www.education.gouv.fr/les bourses-de-college-et-de-lycee-326728</w:t>
        </w:r>
      </w:hyperlink>
      <w:r w:rsidR="00AD6F10">
        <w:rPr>
          <w:sz w:val="18"/>
          <w:szCs w:val="18"/>
        </w:rPr>
        <w:t xml:space="preserve"> </w:t>
      </w:r>
    </w:p>
    <w:p w:rsidR="00450427" w:rsidRDefault="002D0207" w:rsidP="00450427">
      <w:pPr>
        <w:tabs>
          <w:tab w:val="left" w:pos="284"/>
          <w:tab w:val="left" w:pos="5670"/>
        </w:tabs>
        <w:jc w:val="both"/>
        <w:rPr>
          <w:b/>
          <w:sz w:val="18"/>
          <w:szCs w:val="18"/>
        </w:rPr>
      </w:pPr>
      <w:r w:rsidRPr="002D0207">
        <w:rPr>
          <w:b/>
          <w:sz w:val="18"/>
          <w:szCs w:val="18"/>
        </w:rPr>
        <w:t xml:space="preserve">PJ : </w:t>
      </w:r>
      <w:r w:rsidR="000B560D">
        <w:rPr>
          <w:b/>
          <w:sz w:val="18"/>
          <w:szCs w:val="18"/>
        </w:rPr>
        <w:t>annexe demande de</w:t>
      </w:r>
      <w:r w:rsidRPr="002D0207">
        <w:rPr>
          <w:b/>
          <w:sz w:val="18"/>
          <w:szCs w:val="18"/>
        </w:rPr>
        <w:t xml:space="preserve"> </w:t>
      </w:r>
      <w:r w:rsidR="000B560D">
        <w:rPr>
          <w:b/>
          <w:sz w:val="18"/>
          <w:szCs w:val="18"/>
        </w:rPr>
        <w:t>bour</w:t>
      </w:r>
      <w:r w:rsidR="00DD6CF8">
        <w:rPr>
          <w:b/>
          <w:sz w:val="18"/>
          <w:szCs w:val="18"/>
        </w:rPr>
        <w:t>s</w:t>
      </w:r>
      <w:r w:rsidR="000B560D">
        <w:rPr>
          <w:b/>
          <w:sz w:val="18"/>
          <w:szCs w:val="18"/>
        </w:rPr>
        <w:t>e de lycée</w:t>
      </w:r>
    </w:p>
    <w:p w:rsidR="00CF0606" w:rsidRPr="00CF0606" w:rsidRDefault="00CF0606" w:rsidP="00450427">
      <w:pPr>
        <w:tabs>
          <w:tab w:val="left" w:pos="284"/>
          <w:tab w:val="left" w:pos="5670"/>
        </w:tabs>
        <w:jc w:val="both"/>
        <w:rPr>
          <w:b/>
          <w:sz w:val="16"/>
          <w:szCs w:val="16"/>
        </w:rPr>
      </w:pPr>
    </w:p>
    <w:p w:rsidR="00EF3C2E" w:rsidRPr="00CF0606" w:rsidRDefault="00AD6B85" w:rsidP="00AF75B6">
      <w:pPr>
        <w:pStyle w:val="Liste"/>
        <w:shd w:val="clear" w:color="auto" w:fill="FFFFFF" w:themeFill="background1"/>
        <w:tabs>
          <w:tab w:val="clear" w:pos="720"/>
          <w:tab w:val="left" w:pos="3969"/>
          <w:tab w:val="left" w:pos="5670"/>
        </w:tabs>
        <w:spacing w:after="0"/>
        <w:ind w:left="0" w:firstLine="0"/>
        <w:jc w:val="center"/>
        <w:rPr>
          <w:rFonts w:asciiTheme="majorHAnsi" w:hAnsiTheme="majorHAnsi"/>
          <w:b/>
          <w:bCs/>
          <w:i w:val="0"/>
          <w:sz w:val="22"/>
          <w:szCs w:val="22"/>
          <w:highlight w:val="yellow"/>
          <w:u w:val="single"/>
        </w:rPr>
      </w:pPr>
      <w:r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</w:rPr>
        <w:t xml:space="preserve">L’inscription n’est </w:t>
      </w:r>
      <w:r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  <w:u w:val="single"/>
        </w:rPr>
        <w:t>définitive</w:t>
      </w:r>
      <w:r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</w:rPr>
        <w:t xml:space="preserve"> que si le </w:t>
      </w:r>
      <w:r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  <w:u w:val="single"/>
        </w:rPr>
        <w:t>dossier est complet</w:t>
      </w:r>
      <w:r w:rsidR="00EF3C2E"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  <w:u w:val="single"/>
        </w:rPr>
        <w:t xml:space="preserve"> </w:t>
      </w:r>
    </w:p>
    <w:p w:rsidR="00AD6B85" w:rsidRPr="00CF0606" w:rsidRDefault="00EF3C2E" w:rsidP="00AF75B6">
      <w:pPr>
        <w:pStyle w:val="Liste"/>
        <w:shd w:val="clear" w:color="auto" w:fill="FFFFFF" w:themeFill="background1"/>
        <w:tabs>
          <w:tab w:val="clear" w:pos="720"/>
          <w:tab w:val="left" w:pos="3969"/>
          <w:tab w:val="left" w:pos="5670"/>
        </w:tabs>
        <w:spacing w:after="0"/>
        <w:ind w:left="0" w:firstLine="0"/>
        <w:jc w:val="center"/>
        <w:rPr>
          <w:rFonts w:asciiTheme="majorHAnsi" w:hAnsiTheme="majorHAnsi"/>
          <w:b/>
          <w:bCs/>
          <w:i w:val="0"/>
          <w:sz w:val="22"/>
          <w:szCs w:val="22"/>
          <w:u w:val="single"/>
        </w:rPr>
      </w:pPr>
      <w:proofErr w:type="gramStart"/>
      <w:r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  <w:u w:val="single"/>
        </w:rPr>
        <w:t>avec</w:t>
      </w:r>
      <w:proofErr w:type="gramEnd"/>
      <w:r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  <w:u w:val="single"/>
        </w:rPr>
        <w:t xml:space="preserve"> </w:t>
      </w:r>
      <w:r w:rsidR="00450427"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  <w:u w:val="single"/>
        </w:rPr>
        <w:t xml:space="preserve">la </w:t>
      </w:r>
      <w:r w:rsidRPr="00CF0606">
        <w:rPr>
          <w:rFonts w:asciiTheme="majorHAnsi" w:hAnsiTheme="majorHAnsi"/>
          <w:b/>
          <w:bCs/>
          <w:i w:val="0"/>
          <w:sz w:val="22"/>
          <w:szCs w:val="22"/>
          <w:highlight w:val="yellow"/>
          <w:u w:val="single"/>
        </w:rPr>
        <w:t>signature obligatoire des 2 parents</w:t>
      </w:r>
    </w:p>
    <w:p w:rsidR="00EF3C2E" w:rsidRPr="009B0712" w:rsidRDefault="00EF3C2E" w:rsidP="00AF75B6">
      <w:pPr>
        <w:pStyle w:val="Liste"/>
        <w:shd w:val="clear" w:color="auto" w:fill="FFFFFF" w:themeFill="background1"/>
        <w:tabs>
          <w:tab w:val="clear" w:pos="720"/>
          <w:tab w:val="left" w:pos="3969"/>
          <w:tab w:val="left" w:pos="5670"/>
        </w:tabs>
        <w:spacing w:after="0"/>
        <w:ind w:left="0" w:firstLine="0"/>
        <w:jc w:val="center"/>
        <w:rPr>
          <w:rFonts w:asciiTheme="majorHAnsi" w:hAnsiTheme="majorHAnsi"/>
          <w:b/>
          <w:bCs/>
          <w:sz w:val="10"/>
          <w:szCs w:val="10"/>
        </w:rPr>
      </w:pPr>
    </w:p>
    <w:p w:rsidR="006369DB" w:rsidRPr="00EB2582" w:rsidRDefault="00AD6B85" w:rsidP="00EB2582">
      <w:pPr>
        <w:pStyle w:val="Liste"/>
        <w:shd w:val="clear" w:color="auto" w:fill="FFFFFF" w:themeFill="background1"/>
        <w:tabs>
          <w:tab w:val="clear" w:pos="720"/>
          <w:tab w:val="left" w:pos="3969"/>
          <w:tab w:val="left" w:pos="5670"/>
        </w:tabs>
        <w:spacing w:after="0"/>
        <w:ind w:left="0" w:firstLine="0"/>
        <w:jc w:val="center"/>
        <w:rPr>
          <w:rFonts w:asciiTheme="majorHAnsi" w:hAnsiTheme="majorHAnsi"/>
          <w:b/>
          <w:bCs/>
          <w:i w:val="0"/>
          <w:sz w:val="20"/>
        </w:rPr>
      </w:pPr>
      <w:r w:rsidRPr="00EB2582">
        <w:rPr>
          <w:rFonts w:asciiTheme="majorHAnsi" w:hAnsiTheme="majorHAnsi"/>
          <w:b/>
          <w:bCs/>
          <w:i w:val="0"/>
          <w:sz w:val="20"/>
        </w:rPr>
        <w:t>PAGE A CONSERVER PAR LA FAMILLE</w:t>
      </w:r>
    </w:p>
    <w:sectPr w:rsidR="006369DB" w:rsidRPr="00EB2582" w:rsidSect="00CB6F25">
      <w:headerReference w:type="default" r:id="rId14"/>
      <w:pgSz w:w="11900" w:h="16840"/>
      <w:pgMar w:top="284" w:right="843" w:bottom="0" w:left="851" w:header="284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158" w:rsidRDefault="00437158" w:rsidP="00884CA8">
      <w:r>
        <w:separator/>
      </w:r>
    </w:p>
  </w:endnote>
  <w:endnote w:type="continuationSeparator" w:id="0">
    <w:p w:rsidR="00437158" w:rsidRDefault="00437158" w:rsidP="00884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158" w:rsidRDefault="00437158" w:rsidP="00884CA8">
      <w:r>
        <w:separator/>
      </w:r>
    </w:p>
  </w:footnote>
  <w:footnote w:type="continuationSeparator" w:id="0">
    <w:p w:rsidR="00437158" w:rsidRDefault="00437158" w:rsidP="00884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9DB" w:rsidRDefault="00976AFD" w:rsidP="00884CA8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-685165</wp:posOffset>
              </wp:positionH>
              <wp:positionV relativeFrom="paragraph">
                <wp:posOffset>38100</wp:posOffset>
              </wp:positionV>
              <wp:extent cx="0" cy="0"/>
              <wp:effectExtent l="17145" t="18415" r="20955" b="38735"/>
              <wp:wrapNone/>
              <wp:docPr id="1" name="Connecteur droi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0000" dir="5400000" rotWithShape="0">
                          <a:srgbClr val="808080">
                            <a:alpha val="37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E1886C" id="Connecteur droit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3.95pt,3pt" to="-53.9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" strokecolor="#4f81bd" strokeweight="2pt">
              <v:shadow on="t" opacity="24903f" origin=",.5" offset="0,.55556mm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96221"/>
    <w:multiLevelType w:val="hybridMultilevel"/>
    <w:tmpl w:val="BC049DFE"/>
    <w:lvl w:ilvl="0" w:tplc="87AA0F94">
      <w:start w:val="1"/>
      <w:numFmt w:val="bullet"/>
      <w:lvlText w:val="¨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637494"/>
    <w:multiLevelType w:val="hybridMultilevel"/>
    <w:tmpl w:val="82D6DFFE"/>
    <w:lvl w:ilvl="0" w:tplc="87AA0F9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878F6"/>
    <w:multiLevelType w:val="hybridMultilevel"/>
    <w:tmpl w:val="9E14F0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636EC"/>
    <w:multiLevelType w:val="hybridMultilevel"/>
    <w:tmpl w:val="5DA29C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F3E24"/>
    <w:multiLevelType w:val="hybridMultilevel"/>
    <w:tmpl w:val="2956255C"/>
    <w:lvl w:ilvl="0" w:tplc="040C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EE724ED0">
      <w:numFmt w:val="bullet"/>
      <w:lvlText w:val="-"/>
      <w:lvlJc w:val="left"/>
      <w:pPr>
        <w:tabs>
          <w:tab w:val="num" w:pos="3141"/>
        </w:tabs>
        <w:ind w:left="3141" w:hanging="360"/>
      </w:pPr>
      <w:rPr>
        <w:rFonts w:ascii="Times New Roman" w:eastAsia="Times New Roman" w:hAnsi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3B573438"/>
    <w:multiLevelType w:val="hybridMultilevel"/>
    <w:tmpl w:val="23DAB84C"/>
    <w:lvl w:ilvl="0" w:tplc="87AA0F94">
      <w:start w:val="1"/>
      <w:numFmt w:val="bullet"/>
      <w:lvlText w:val="¨"/>
      <w:lvlJc w:val="left"/>
      <w:pPr>
        <w:ind w:left="19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4F36AEA"/>
    <w:multiLevelType w:val="hybridMultilevel"/>
    <w:tmpl w:val="A0EAB62C"/>
    <w:lvl w:ilvl="0" w:tplc="87AA0F94">
      <w:start w:val="1"/>
      <w:numFmt w:val="bullet"/>
      <w:lvlText w:val="¨"/>
      <w:lvlJc w:val="left"/>
      <w:pPr>
        <w:ind w:left="10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7" w15:restartNumberingAfterBreak="0">
    <w:nsid w:val="50311ECC"/>
    <w:multiLevelType w:val="hybridMultilevel"/>
    <w:tmpl w:val="64DA77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C2199"/>
    <w:multiLevelType w:val="hybridMultilevel"/>
    <w:tmpl w:val="436CD446"/>
    <w:lvl w:ilvl="0" w:tplc="87AA0F9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73948"/>
    <w:multiLevelType w:val="hybridMultilevel"/>
    <w:tmpl w:val="A22AA19E"/>
    <w:lvl w:ilvl="0" w:tplc="EE724E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AF32DE"/>
    <w:multiLevelType w:val="hybridMultilevel"/>
    <w:tmpl w:val="314457EE"/>
    <w:lvl w:ilvl="0" w:tplc="040C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E5B4B0E4">
      <w:start w:val="2"/>
      <w:numFmt w:val="decimal"/>
      <w:lvlText w:val="%2)"/>
      <w:lvlJc w:val="left"/>
      <w:pPr>
        <w:tabs>
          <w:tab w:val="num" w:pos="3441"/>
        </w:tabs>
        <w:ind w:left="3441" w:hanging="660"/>
      </w:pPr>
      <w:rPr>
        <w:rFonts w:cs="Times New Roman" w:hint="default"/>
        <w:b w:val="0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751440EB"/>
    <w:multiLevelType w:val="hybridMultilevel"/>
    <w:tmpl w:val="79A08708"/>
    <w:lvl w:ilvl="0" w:tplc="87AA0F94">
      <w:start w:val="1"/>
      <w:numFmt w:val="bullet"/>
      <w:lvlText w:val="¨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9"/>
  </w:num>
  <w:num w:numId="5">
    <w:abstractNumId w:val="3"/>
  </w:num>
  <w:num w:numId="6">
    <w:abstractNumId w:val="7"/>
  </w:num>
  <w:num w:numId="7">
    <w:abstractNumId w:val="1"/>
  </w:num>
  <w:num w:numId="8">
    <w:abstractNumId w:val="11"/>
  </w:num>
  <w:num w:numId="9">
    <w:abstractNumId w:val="8"/>
  </w:num>
  <w:num w:numId="10">
    <w:abstractNumId w:val="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attachedTemplate r:id="rId1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FAE"/>
    <w:rsid w:val="00015BF1"/>
    <w:rsid w:val="000306F5"/>
    <w:rsid w:val="00045AC9"/>
    <w:rsid w:val="000511F6"/>
    <w:rsid w:val="00054C8E"/>
    <w:rsid w:val="00057372"/>
    <w:rsid w:val="00064D65"/>
    <w:rsid w:val="00066BB3"/>
    <w:rsid w:val="000920C3"/>
    <w:rsid w:val="000962BC"/>
    <w:rsid w:val="000A41DE"/>
    <w:rsid w:val="000A43C4"/>
    <w:rsid w:val="000B4AA3"/>
    <w:rsid w:val="000B560D"/>
    <w:rsid w:val="000C2239"/>
    <w:rsid w:val="000D0E53"/>
    <w:rsid w:val="000F6D07"/>
    <w:rsid w:val="00100CE9"/>
    <w:rsid w:val="00105C84"/>
    <w:rsid w:val="00106F34"/>
    <w:rsid w:val="00120E51"/>
    <w:rsid w:val="001343B8"/>
    <w:rsid w:val="00137743"/>
    <w:rsid w:val="00143E06"/>
    <w:rsid w:val="00152ECB"/>
    <w:rsid w:val="0015301E"/>
    <w:rsid w:val="00162492"/>
    <w:rsid w:val="001633A0"/>
    <w:rsid w:val="00163FFF"/>
    <w:rsid w:val="00166A36"/>
    <w:rsid w:val="00170088"/>
    <w:rsid w:val="00171321"/>
    <w:rsid w:val="00174EFF"/>
    <w:rsid w:val="00185759"/>
    <w:rsid w:val="00194FBD"/>
    <w:rsid w:val="001A065C"/>
    <w:rsid w:val="001A3327"/>
    <w:rsid w:val="001A4A2A"/>
    <w:rsid w:val="001B51A6"/>
    <w:rsid w:val="001D02D7"/>
    <w:rsid w:val="001E0A64"/>
    <w:rsid w:val="001E2B51"/>
    <w:rsid w:val="001E3EA9"/>
    <w:rsid w:val="001F255A"/>
    <w:rsid w:val="00217999"/>
    <w:rsid w:val="002227C1"/>
    <w:rsid w:val="00245886"/>
    <w:rsid w:val="002466B3"/>
    <w:rsid w:val="00251A9F"/>
    <w:rsid w:val="00251E75"/>
    <w:rsid w:val="00254332"/>
    <w:rsid w:val="00274C62"/>
    <w:rsid w:val="00275F1D"/>
    <w:rsid w:val="002861C3"/>
    <w:rsid w:val="00292245"/>
    <w:rsid w:val="002956D5"/>
    <w:rsid w:val="00297A37"/>
    <w:rsid w:val="002A29F1"/>
    <w:rsid w:val="002B0DC5"/>
    <w:rsid w:val="002B302A"/>
    <w:rsid w:val="002C0DE2"/>
    <w:rsid w:val="002D0207"/>
    <w:rsid w:val="002E1DF5"/>
    <w:rsid w:val="002E7A6D"/>
    <w:rsid w:val="002F43CF"/>
    <w:rsid w:val="003151C3"/>
    <w:rsid w:val="0033425C"/>
    <w:rsid w:val="00341073"/>
    <w:rsid w:val="00342FDE"/>
    <w:rsid w:val="00346AF6"/>
    <w:rsid w:val="00352948"/>
    <w:rsid w:val="00365C0B"/>
    <w:rsid w:val="003667F9"/>
    <w:rsid w:val="0037184E"/>
    <w:rsid w:val="003810AD"/>
    <w:rsid w:val="003942C9"/>
    <w:rsid w:val="003A75BD"/>
    <w:rsid w:val="003B49EB"/>
    <w:rsid w:val="003B4D98"/>
    <w:rsid w:val="003C30FC"/>
    <w:rsid w:val="003C5BA9"/>
    <w:rsid w:val="003C7D48"/>
    <w:rsid w:val="003D03BE"/>
    <w:rsid w:val="003D4706"/>
    <w:rsid w:val="003F2C09"/>
    <w:rsid w:val="003F72BD"/>
    <w:rsid w:val="00403B50"/>
    <w:rsid w:val="004127D2"/>
    <w:rsid w:val="00424654"/>
    <w:rsid w:val="00425850"/>
    <w:rsid w:val="004328EC"/>
    <w:rsid w:val="00437158"/>
    <w:rsid w:val="00447F7F"/>
    <w:rsid w:val="00450427"/>
    <w:rsid w:val="00454332"/>
    <w:rsid w:val="0046625B"/>
    <w:rsid w:val="004741E6"/>
    <w:rsid w:val="004763ED"/>
    <w:rsid w:val="00493C9E"/>
    <w:rsid w:val="004941D8"/>
    <w:rsid w:val="004A49D3"/>
    <w:rsid w:val="004A73B3"/>
    <w:rsid w:val="004B048B"/>
    <w:rsid w:val="004D7411"/>
    <w:rsid w:val="004E0C70"/>
    <w:rsid w:val="004E4B03"/>
    <w:rsid w:val="004F36D3"/>
    <w:rsid w:val="004F6761"/>
    <w:rsid w:val="0052656E"/>
    <w:rsid w:val="005265FB"/>
    <w:rsid w:val="00536949"/>
    <w:rsid w:val="005871A5"/>
    <w:rsid w:val="005915B2"/>
    <w:rsid w:val="005A6F28"/>
    <w:rsid w:val="005A7B1F"/>
    <w:rsid w:val="005D4F5A"/>
    <w:rsid w:val="005E0C6B"/>
    <w:rsid w:val="005E3BB4"/>
    <w:rsid w:val="005E6EEB"/>
    <w:rsid w:val="005F775D"/>
    <w:rsid w:val="0060080A"/>
    <w:rsid w:val="006010C7"/>
    <w:rsid w:val="00623173"/>
    <w:rsid w:val="00631915"/>
    <w:rsid w:val="00631FB6"/>
    <w:rsid w:val="00633D14"/>
    <w:rsid w:val="0063492F"/>
    <w:rsid w:val="006354F8"/>
    <w:rsid w:val="006369DB"/>
    <w:rsid w:val="00650B87"/>
    <w:rsid w:val="00651DDD"/>
    <w:rsid w:val="00655854"/>
    <w:rsid w:val="006600EA"/>
    <w:rsid w:val="006650E7"/>
    <w:rsid w:val="00670651"/>
    <w:rsid w:val="006707B9"/>
    <w:rsid w:val="00672632"/>
    <w:rsid w:val="00681EF0"/>
    <w:rsid w:val="00683BDD"/>
    <w:rsid w:val="006849FF"/>
    <w:rsid w:val="00687479"/>
    <w:rsid w:val="006A5BA0"/>
    <w:rsid w:val="006B7FB6"/>
    <w:rsid w:val="006C00AF"/>
    <w:rsid w:val="006C3F5D"/>
    <w:rsid w:val="006E40E9"/>
    <w:rsid w:val="006E4826"/>
    <w:rsid w:val="006E7D9D"/>
    <w:rsid w:val="006F025D"/>
    <w:rsid w:val="006F1DB3"/>
    <w:rsid w:val="00705334"/>
    <w:rsid w:val="00727310"/>
    <w:rsid w:val="00727C21"/>
    <w:rsid w:val="00731D67"/>
    <w:rsid w:val="00737F4C"/>
    <w:rsid w:val="00740524"/>
    <w:rsid w:val="00742398"/>
    <w:rsid w:val="007534D3"/>
    <w:rsid w:val="0075461B"/>
    <w:rsid w:val="00770329"/>
    <w:rsid w:val="00770C89"/>
    <w:rsid w:val="007716E9"/>
    <w:rsid w:val="0078095E"/>
    <w:rsid w:val="00785134"/>
    <w:rsid w:val="00786C07"/>
    <w:rsid w:val="0079141E"/>
    <w:rsid w:val="00795724"/>
    <w:rsid w:val="0079613D"/>
    <w:rsid w:val="007A0037"/>
    <w:rsid w:val="007A36C0"/>
    <w:rsid w:val="007A6E61"/>
    <w:rsid w:val="007B0770"/>
    <w:rsid w:val="007B2960"/>
    <w:rsid w:val="007B3FF3"/>
    <w:rsid w:val="007B6075"/>
    <w:rsid w:val="007B7253"/>
    <w:rsid w:val="007C06F2"/>
    <w:rsid w:val="007D10C3"/>
    <w:rsid w:val="007F1EA4"/>
    <w:rsid w:val="007F5BC8"/>
    <w:rsid w:val="00802858"/>
    <w:rsid w:val="00815149"/>
    <w:rsid w:val="00816259"/>
    <w:rsid w:val="008358D4"/>
    <w:rsid w:val="00837FD4"/>
    <w:rsid w:val="00844498"/>
    <w:rsid w:val="008454EF"/>
    <w:rsid w:val="008457E3"/>
    <w:rsid w:val="00875263"/>
    <w:rsid w:val="00875D51"/>
    <w:rsid w:val="00876F02"/>
    <w:rsid w:val="00880904"/>
    <w:rsid w:val="00884CA8"/>
    <w:rsid w:val="008A5C5F"/>
    <w:rsid w:val="008B3B43"/>
    <w:rsid w:val="008C126F"/>
    <w:rsid w:val="008E2860"/>
    <w:rsid w:val="008E68F7"/>
    <w:rsid w:val="00900068"/>
    <w:rsid w:val="00906138"/>
    <w:rsid w:val="00906DE6"/>
    <w:rsid w:val="00913563"/>
    <w:rsid w:val="009426C2"/>
    <w:rsid w:val="009516E9"/>
    <w:rsid w:val="00976AFD"/>
    <w:rsid w:val="0097735B"/>
    <w:rsid w:val="009B0712"/>
    <w:rsid w:val="009B66F0"/>
    <w:rsid w:val="009D13F9"/>
    <w:rsid w:val="009D75FA"/>
    <w:rsid w:val="009E110C"/>
    <w:rsid w:val="009E2916"/>
    <w:rsid w:val="009E7764"/>
    <w:rsid w:val="00A03B05"/>
    <w:rsid w:val="00A32E22"/>
    <w:rsid w:val="00A4700D"/>
    <w:rsid w:val="00A52557"/>
    <w:rsid w:val="00A57B0D"/>
    <w:rsid w:val="00A65DAC"/>
    <w:rsid w:val="00A75C43"/>
    <w:rsid w:val="00A806ED"/>
    <w:rsid w:val="00A819F3"/>
    <w:rsid w:val="00A84579"/>
    <w:rsid w:val="00A94864"/>
    <w:rsid w:val="00A94F56"/>
    <w:rsid w:val="00AC4255"/>
    <w:rsid w:val="00AD0EE2"/>
    <w:rsid w:val="00AD223F"/>
    <w:rsid w:val="00AD2D78"/>
    <w:rsid w:val="00AD4C4C"/>
    <w:rsid w:val="00AD5F23"/>
    <w:rsid w:val="00AD6B85"/>
    <w:rsid w:val="00AD6F10"/>
    <w:rsid w:val="00AF3E23"/>
    <w:rsid w:val="00AF4E4C"/>
    <w:rsid w:val="00AF4FFE"/>
    <w:rsid w:val="00AF706F"/>
    <w:rsid w:val="00AF75B6"/>
    <w:rsid w:val="00B00E4F"/>
    <w:rsid w:val="00B04A3D"/>
    <w:rsid w:val="00B04BD5"/>
    <w:rsid w:val="00B21842"/>
    <w:rsid w:val="00B27EB1"/>
    <w:rsid w:val="00B31A42"/>
    <w:rsid w:val="00B41CAA"/>
    <w:rsid w:val="00B41FAE"/>
    <w:rsid w:val="00B45556"/>
    <w:rsid w:val="00B51A33"/>
    <w:rsid w:val="00B56B85"/>
    <w:rsid w:val="00B6346A"/>
    <w:rsid w:val="00B70630"/>
    <w:rsid w:val="00B70DEC"/>
    <w:rsid w:val="00B70E7E"/>
    <w:rsid w:val="00B71FFF"/>
    <w:rsid w:val="00B73227"/>
    <w:rsid w:val="00B765D7"/>
    <w:rsid w:val="00B84121"/>
    <w:rsid w:val="00B85013"/>
    <w:rsid w:val="00B87DF9"/>
    <w:rsid w:val="00B95F4B"/>
    <w:rsid w:val="00BA44E7"/>
    <w:rsid w:val="00BA5F39"/>
    <w:rsid w:val="00BB2D74"/>
    <w:rsid w:val="00BB65B8"/>
    <w:rsid w:val="00BD6905"/>
    <w:rsid w:val="00C03375"/>
    <w:rsid w:val="00C10DB9"/>
    <w:rsid w:val="00C12C5E"/>
    <w:rsid w:val="00C135B6"/>
    <w:rsid w:val="00C407C4"/>
    <w:rsid w:val="00C40BBB"/>
    <w:rsid w:val="00C51937"/>
    <w:rsid w:val="00C53D45"/>
    <w:rsid w:val="00C62BEF"/>
    <w:rsid w:val="00C646A0"/>
    <w:rsid w:val="00C73CE6"/>
    <w:rsid w:val="00C7467E"/>
    <w:rsid w:val="00C84873"/>
    <w:rsid w:val="00CA0995"/>
    <w:rsid w:val="00CB014C"/>
    <w:rsid w:val="00CB207C"/>
    <w:rsid w:val="00CB5BBC"/>
    <w:rsid w:val="00CB6F25"/>
    <w:rsid w:val="00CC544C"/>
    <w:rsid w:val="00CE48C4"/>
    <w:rsid w:val="00CF0606"/>
    <w:rsid w:val="00CF1A0F"/>
    <w:rsid w:val="00CF1B11"/>
    <w:rsid w:val="00CF35AA"/>
    <w:rsid w:val="00D329C6"/>
    <w:rsid w:val="00D40534"/>
    <w:rsid w:val="00D42607"/>
    <w:rsid w:val="00D42EFC"/>
    <w:rsid w:val="00D51768"/>
    <w:rsid w:val="00D52101"/>
    <w:rsid w:val="00D553A5"/>
    <w:rsid w:val="00D5612F"/>
    <w:rsid w:val="00D572AB"/>
    <w:rsid w:val="00D6284B"/>
    <w:rsid w:val="00D7366D"/>
    <w:rsid w:val="00D773CC"/>
    <w:rsid w:val="00D80169"/>
    <w:rsid w:val="00D81680"/>
    <w:rsid w:val="00D82C76"/>
    <w:rsid w:val="00D84D8D"/>
    <w:rsid w:val="00DB116B"/>
    <w:rsid w:val="00DB2F55"/>
    <w:rsid w:val="00DB3CD2"/>
    <w:rsid w:val="00DB5E6A"/>
    <w:rsid w:val="00DC0529"/>
    <w:rsid w:val="00DC0544"/>
    <w:rsid w:val="00DD1F47"/>
    <w:rsid w:val="00DD3058"/>
    <w:rsid w:val="00DD4DA1"/>
    <w:rsid w:val="00DD6CF8"/>
    <w:rsid w:val="00DE15A6"/>
    <w:rsid w:val="00E04F63"/>
    <w:rsid w:val="00E12170"/>
    <w:rsid w:val="00E1224B"/>
    <w:rsid w:val="00E16A1B"/>
    <w:rsid w:val="00E253B9"/>
    <w:rsid w:val="00E40ECB"/>
    <w:rsid w:val="00E520BA"/>
    <w:rsid w:val="00E93EC1"/>
    <w:rsid w:val="00E956D6"/>
    <w:rsid w:val="00EA3F9D"/>
    <w:rsid w:val="00EB2582"/>
    <w:rsid w:val="00EC0F38"/>
    <w:rsid w:val="00EC1123"/>
    <w:rsid w:val="00EC1CF4"/>
    <w:rsid w:val="00EC45E9"/>
    <w:rsid w:val="00ED269C"/>
    <w:rsid w:val="00ED4516"/>
    <w:rsid w:val="00ED59E9"/>
    <w:rsid w:val="00EE142A"/>
    <w:rsid w:val="00EF20CC"/>
    <w:rsid w:val="00EF3BEE"/>
    <w:rsid w:val="00EF3C2E"/>
    <w:rsid w:val="00EF7DD2"/>
    <w:rsid w:val="00F163FB"/>
    <w:rsid w:val="00F51614"/>
    <w:rsid w:val="00F82213"/>
    <w:rsid w:val="00F844E1"/>
    <w:rsid w:val="00F846F5"/>
    <w:rsid w:val="00FB2BBC"/>
    <w:rsid w:val="00FC0BAD"/>
    <w:rsid w:val="00FC61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E0FE29"/>
  <w15:docId w15:val="{001A67D5-E4FB-4B1D-9A47-BE8E8F20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5D7"/>
    <w:rPr>
      <w:sz w:val="24"/>
      <w:szCs w:val="24"/>
    </w:rPr>
  </w:style>
  <w:style w:type="paragraph" w:styleId="Titre3">
    <w:name w:val="heading 3"/>
    <w:basedOn w:val="Normal"/>
    <w:next w:val="Corpsdetexte"/>
    <w:link w:val="Titre3Car"/>
    <w:uiPriority w:val="9"/>
    <w:qFormat/>
    <w:rsid w:val="00795724"/>
    <w:pPr>
      <w:keepNext/>
      <w:keepLines/>
      <w:spacing w:before="120" w:after="80"/>
      <w:jc w:val="both"/>
      <w:outlineLvl w:val="2"/>
    </w:pPr>
    <w:rPr>
      <w:rFonts w:ascii="Times New Roman" w:hAnsi="Times New Roman"/>
      <w:b/>
      <w:i/>
      <w:kern w:val="28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locked/>
    <w:rsid w:val="00795724"/>
    <w:rPr>
      <w:rFonts w:ascii="Times New Roman" w:hAnsi="Times New Roman" w:cs="Times New Roman"/>
      <w:b/>
      <w:i/>
      <w:kern w:val="28"/>
      <w:sz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4CA8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884CA8"/>
    <w:rPr>
      <w:rFonts w:ascii="Lucida Grande" w:hAnsi="Lucida Grande" w:cs="Times New Roman"/>
      <w:sz w:val="18"/>
      <w:lang w:val="fr-FR"/>
    </w:rPr>
  </w:style>
  <w:style w:type="paragraph" w:styleId="En-tte">
    <w:name w:val="header"/>
    <w:basedOn w:val="Normal"/>
    <w:link w:val="En-tteCar"/>
    <w:uiPriority w:val="99"/>
    <w:unhideWhenUsed/>
    <w:rsid w:val="00884CA8"/>
    <w:pPr>
      <w:tabs>
        <w:tab w:val="center" w:pos="4703"/>
        <w:tab w:val="right" w:pos="9406"/>
      </w:tabs>
    </w:pPr>
    <w:rPr>
      <w:sz w:val="20"/>
      <w:szCs w:val="20"/>
    </w:rPr>
  </w:style>
  <w:style w:type="character" w:customStyle="1" w:styleId="En-tteCar">
    <w:name w:val="En-tête Car"/>
    <w:basedOn w:val="Policepardfaut"/>
    <w:link w:val="En-tte"/>
    <w:uiPriority w:val="99"/>
    <w:locked/>
    <w:rsid w:val="00884CA8"/>
    <w:rPr>
      <w:rFonts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884CA8"/>
    <w:pPr>
      <w:tabs>
        <w:tab w:val="center" w:pos="4703"/>
        <w:tab w:val="right" w:pos="9406"/>
      </w:tabs>
    </w:pPr>
    <w:rPr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884CA8"/>
    <w:rPr>
      <w:rFonts w:cs="Times New Roman"/>
      <w:lang w:val="fr-FR"/>
    </w:rPr>
  </w:style>
  <w:style w:type="character" w:styleId="Lienhypertexte">
    <w:name w:val="Hyperlink"/>
    <w:basedOn w:val="Policepardfaut"/>
    <w:uiPriority w:val="99"/>
    <w:unhideWhenUsed/>
    <w:rsid w:val="00884CA8"/>
    <w:rPr>
      <w:rFonts w:cs="Times New Roman"/>
      <w:color w:val="0000FF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F844E1"/>
    <w:rPr>
      <w:rFonts w:cs="Times New Roman"/>
    </w:rPr>
  </w:style>
  <w:style w:type="paragraph" w:styleId="Corpsdetexte">
    <w:name w:val="Body Text"/>
    <w:basedOn w:val="Normal"/>
    <w:link w:val="CorpsdetexteCar"/>
    <w:uiPriority w:val="99"/>
    <w:rsid w:val="00795724"/>
    <w:pPr>
      <w:spacing w:after="160"/>
      <w:jc w:val="both"/>
    </w:pPr>
    <w:rPr>
      <w:rFonts w:ascii="Times New Roman" w:hAnsi="Times New Roman"/>
      <w:i/>
      <w:szCs w:val="20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795724"/>
    <w:rPr>
      <w:rFonts w:ascii="Times New Roman" w:hAnsi="Times New Roman" w:cs="Times New Roman"/>
      <w:i/>
      <w:sz w:val="24"/>
    </w:rPr>
  </w:style>
  <w:style w:type="paragraph" w:customStyle="1" w:styleId="En-ttebase">
    <w:name w:val="En-tête (base)"/>
    <w:basedOn w:val="Normal"/>
    <w:rsid w:val="00795724"/>
    <w:pPr>
      <w:keepLines/>
      <w:tabs>
        <w:tab w:val="center" w:pos="4320"/>
        <w:tab w:val="right" w:pos="8640"/>
      </w:tabs>
      <w:jc w:val="both"/>
    </w:pPr>
    <w:rPr>
      <w:rFonts w:ascii="Times New Roman" w:hAnsi="Times New Roman"/>
      <w:i/>
      <w:szCs w:val="20"/>
    </w:rPr>
  </w:style>
  <w:style w:type="paragraph" w:styleId="Liste">
    <w:name w:val="List"/>
    <w:basedOn w:val="Corpsdetexte"/>
    <w:uiPriority w:val="99"/>
    <w:rsid w:val="00795724"/>
    <w:pPr>
      <w:tabs>
        <w:tab w:val="left" w:pos="720"/>
      </w:tabs>
      <w:spacing w:after="80"/>
      <w:ind w:left="720" w:hanging="360"/>
    </w:pPr>
  </w:style>
  <w:style w:type="table" w:styleId="Grilledutableau">
    <w:name w:val="Table Grid"/>
    <w:basedOn w:val="TableauNormal"/>
    <w:uiPriority w:val="59"/>
    <w:rsid w:val="00153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72"/>
    <w:qFormat/>
    <w:rsid w:val="00AD0EE2"/>
    <w:pPr>
      <w:ind w:left="720"/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275F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213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ducation.gouv.fr/les%20bourses-de-college-et-de-lycee-3267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ie-scolaire1.0460010l@ac-toulouse.f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hampollion.entmip.fr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0460010L@ac-toulouse.f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irection\Application%20Data\Microsoft\Templates\Mod&#232;le%20en-t&#234;te%20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40A60-3150-4018-B28D-6221875B0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en-tête 0.dotx</Template>
  <TotalTime>30</TotalTime>
  <Pages>1</Pages>
  <Words>674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Utilisation personnelle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direction</dc:creator>
  <cp:lastModifiedBy>secretariat2</cp:lastModifiedBy>
  <cp:revision>7</cp:revision>
  <cp:lastPrinted>2026-04-07T12:47:00Z</cp:lastPrinted>
  <dcterms:created xsi:type="dcterms:W3CDTF">2026-02-23T08:13:00Z</dcterms:created>
  <dcterms:modified xsi:type="dcterms:W3CDTF">2026-04-07T12:47:00Z</dcterms:modified>
</cp:coreProperties>
</file>